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AAABD6" w14:textId="7E838D38" w:rsidR="00B72FF1" w:rsidRPr="004C3574" w:rsidRDefault="00B72FF1" w:rsidP="00B72FF1">
      <w:pPr>
        <w:spacing w:after="160" w:line="259" w:lineRule="auto"/>
        <w:rPr>
          <w:rFonts w:ascii="Open Sans" w:eastAsia="Calibri" w:hAnsi="Open Sans" w:cs="Open Sans"/>
          <w:b/>
          <w:bCs/>
          <w:color w:val="7030A0"/>
          <w:sz w:val="40"/>
          <w:szCs w:val="40"/>
          <w:lang w:val="en-AU" w:eastAsia="en-US"/>
        </w:rPr>
      </w:pPr>
      <w:r>
        <w:rPr>
          <w:rFonts w:ascii="Open Sans" w:eastAsia="Calibri" w:hAnsi="Open Sans" w:cs="Open Sans"/>
          <w:b/>
          <w:bCs/>
          <w:noProof/>
          <w:color w:val="7030A0"/>
          <w:lang w:val="en-AU" w:eastAsia="en-US"/>
        </w:rPr>
        <w:drawing>
          <wp:inline distT="0" distB="0" distL="0" distR="0" wp14:anchorId="6EA284D1" wp14:editId="3FFFFCD1">
            <wp:extent cx="2346699" cy="2295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60243" cy="2308774"/>
                    </a:xfrm>
                    <a:prstGeom prst="rect">
                      <a:avLst/>
                    </a:prstGeom>
                  </pic:spPr>
                </pic:pic>
              </a:graphicData>
            </a:graphic>
          </wp:inline>
        </w:drawing>
      </w:r>
      <w:r w:rsidR="00545026">
        <w:rPr>
          <w:rFonts w:ascii="Open Sans" w:eastAsia="Calibri" w:hAnsi="Open Sans" w:cs="Open Sans"/>
          <w:b/>
          <w:bCs/>
          <w:color w:val="7030A0"/>
          <w:sz w:val="40"/>
          <w:szCs w:val="40"/>
          <w:lang w:val="en-AU" w:eastAsia="en-US"/>
        </w:rPr>
        <w:t xml:space="preserve">   </w:t>
      </w:r>
      <w:r w:rsidR="0070715F" w:rsidRPr="004C3574">
        <w:rPr>
          <w:rFonts w:ascii="Open Sans" w:eastAsia="Calibri" w:hAnsi="Open Sans" w:cs="Open Sans"/>
          <w:b/>
          <w:bCs/>
          <w:color w:val="7030A0"/>
          <w:sz w:val="40"/>
          <w:szCs w:val="40"/>
          <w:lang w:val="en-AU" w:eastAsia="en-US"/>
        </w:rPr>
        <w:t>Where The Crawdads Sing</w:t>
      </w:r>
    </w:p>
    <w:p w14:paraId="6C83AF2D" w14:textId="77777777" w:rsidR="00B72FF1" w:rsidRDefault="00B72FF1" w:rsidP="00B72FF1">
      <w:pPr>
        <w:spacing w:after="160" w:line="259" w:lineRule="auto"/>
        <w:rPr>
          <w:rFonts w:ascii="Open Sans" w:eastAsia="Calibri" w:hAnsi="Open Sans" w:cs="Open Sans"/>
          <w:b/>
          <w:bCs/>
          <w:i/>
          <w:iCs/>
          <w:color w:val="7030A0"/>
          <w:lang w:val="en-AU" w:eastAsia="en-US"/>
        </w:rPr>
      </w:pPr>
    </w:p>
    <w:p w14:paraId="284597E6" w14:textId="018F2B7B" w:rsidR="00B72FF1" w:rsidRPr="00B72FF1" w:rsidRDefault="00B72FF1" w:rsidP="00B72FF1">
      <w:pPr>
        <w:spacing w:after="160" w:line="259" w:lineRule="auto"/>
        <w:rPr>
          <w:rFonts w:ascii="Open Sans" w:eastAsia="Calibri" w:hAnsi="Open Sans" w:cs="Open Sans"/>
          <w:b/>
          <w:bCs/>
          <w:i/>
          <w:iCs/>
          <w:color w:val="7030A0"/>
          <w:lang w:val="en-AU" w:eastAsia="en-US"/>
        </w:rPr>
      </w:pPr>
      <w:r>
        <w:rPr>
          <w:rFonts w:ascii="Open Sans" w:eastAsia="Calibri" w:hAnsi="Open Sans" w:cs="Open Sans"/>
          <w:b/>
          <w:bCs/>
          <w:i/>
          <w:iCs/>
          <w:color w:val="7030A0"/>
          <w:lang w:val="en-AU" w:eastAsia="en-US"/>
        </w:rPr>
        <w:t>Delia Owens</w:t>
      </w:r>
    </w:p>
    <w:p w14:paraId="10E109E9" w14:textId="659FF51D" w:rsidR="00B72FF1" w:rsidRPr="00B72FF1" w:rsidRDefault="00B72FF1" w:rsidP="00B72FF1">
      <w:pPr>
        <w:spacing w:after="160" w:line="259" w:lineRule="auto"/>
        <w:rPr>
          <w:rFonts w:ascii="Open Sans" w:eastAsia="Calibri" w:hAnsi="Open Sans" w:cs="Open Sans"/>
          <w:color w:val="7030A0"/>
          <w:lang w:val="en-AU" w:eastAsia="en-US"/>
        </w:rPr>
      </w:pPr>
      <w:r w:rsidRPr="00B72FF1">
        <w:rPr>
          <w:rFonts w:ascii="Open Sans" w:eastAsia="Calibri" w:hAnsi="Open Sans" w:cs="Open Sans"/>
          <w:b/>
          <w:bCs/>
          <w:color w:val="7030A0"/>
          <w:lang w:val="en-AU" w:eastAsia="en-US"/>
        </w:rPr>
        <w:t xml:space="preserve">ISBN: </w:t>
      </w:r>
      <w:r w:rsidR="002C3FD7" w:rsidRPr="002C3FD7">
        <w:rPr>
          <w:rFonts w:ascii="Roboto" w:hAnsi="Roboto"/>
          <w:color w:val="7030A0"/>
          <w:sz w:val="23"/>
          <w:szCs w:val="23"/>
          <w:shd w:val="clear" w:color="auto" w:fill="F8F9FB"/>
        </w:rPr>
        <w:t>1472154665</w:t>
      </w:r>
    </w:p>
    <w:p w14:paraId="2445F3E8" w14:textId="38EA4ACE" w:rsidR="00B72FF1" w:rsidRPr="00B72FF1" w:rsidRDefault="00B72FF1" w:rsidP="00B72FF1">
      <w:pPr>
        <w:spacing w:after="160" w:line="259" w:lineRule="auto"/>
        <w:rPr>
          <w:rFonts w:ascii="Open Sans" w:eastAsia="Calibri" w:hAnsi="Open Sans" w:cs="Open Sans"/>
          <w:b/>
          <w:bCs/>
          <w:color w:val="7030A0"/>
          <w:lang w:val="en-AU" w:eastAsia="en-US"/>
        </w:rPr>
      </w:pPr>
      <w:r w:rsidRPr="00B72FF1">
        <w:rPr>
          <w:rFonts w:ascii="Open Sans" w:eastAsia="Calibri" w:hAnsi="Open Sans" w:cs="Open Sans"/>
          <w:b/>
          <w:bCs/>
          <w:color w:val="7030A0"/>
          <w:lang w:val="en-AU" w:eastAsia="en-US"/>
        </w:rPr>
        <w:t xml:space="preserve">Category: </w:t>
      </w:r>
      <w:r w:rsidR="00A633CF">
        <w:rPr>
          <w:rFonts w:ascii="Open Sans" w:eastAsia="Calibri" w:hAnsi="Open Sans" w:cs="Open Sans"/>
          <w:b/>
          <w:bCs/>
          <w:color w:val="7030A0"/>
          <w:lang w:val="en-AU" w:eastAsia="en-US"/>
        </w:rPr>
        <w:t xml:space="preserve">Fiction </w:t>
      </w:r>
      <w:r w:rsidR="005144AA">
        <w:rPr>
          <w:rFonts w:ascii="Open Sans" w:eastAsia="Calibri" w:hAnsi="Open Sans" w:cs="Open Sans"/>
          <w:b/>
          <w:bCs/>
          <w:color w:val="7030A0"/>
          <w:lang w:val="en-AU" w:eastAsia="en-US"/>
        </w:rPr>
        <w:t>&amp; Literature</w:t>
      </w:r>
    </w:p>
    <w:p w14:paraId="2AAAD0F7" w14:textId="4E73D60C" w:rsidR="00B72FF1" w:rsidRPr="00B72FF1" w:rsidRDefault="00B72FF1" w:rsidP="00B72FF1">
      <w:pPr>
        <w:spacing w:after="160" w:line="259" w:lineRule="auto"/>
        <w:rPr>
          <w:rFonts w:ascii="Open Sans" w:eastAsia="Calibri" w:hAnsi="Open Sans" w:cs="Open Sans"/>
          <w:b/>
          <w:bCs/>
          <w:color w:val="7030A0"/>
          <w:lang w:val="en-AU" w:eastAsia="en-US"/>
        </w:rPr>
      </w:pPr>
      <w:r w:rsidRPr="00B72FF1">
        <w:rPr>
          <w:rFonts w:ascii="Open Sans" w:eastAsia="Calibri" w:hAnsi="Open Sans" w:cs="Open Sans"/>
          <w:b/>
          <w:bCs/>
          <w:color w:val="7030A0"/>
          <w:lang w:val="en-AU" w:eastAsia="en-US"/>
        </w:rPr>
        <w:t xml:space="preserve">Themes: </w:t>
      </w:r>
      <w:r w:rsidR="00EE40B6">
        <w:rPr>
          <w:rFonts w:ascii="Open Sans" w:eastAsia="Calibri" w:hAnsi="Open Sans" w:cs="Open Sans"/>
          <w:b/>
          <w:bCs/>
          <w:color w:val="7030A0"/>
          <w:lang w:val="en-AU" w:eastAsia="en-US"/>
        </w:rPr>
        <w:t>Nature</w:t>
      </w:r>
      <w:r w:rsidR="00BA27D4">
        <w:rPr>
          <w:rFonts w:ascii="Open Sans" w:eastAsia="Calibri" w:hAnsi="Open Sans" w:cs="Open Sans"/>
          <w:b/>
          <w:bCs/>
          <w:color w:val="7030A0"/>
          <w:lang w:val="en-AU" w:eastAsia="en-US"/>
        </w:rPr>
        <w:t xml:space="preserve">, Love, Loss, </w:t>
      </w:r>
      <w:r w:rsidR="00773954">
        <w:rPr>
          <w:rFonts w:ascii="Open Sans" w:eastAsia="Calibri" w:hAnsi="Open Sans" w:cs="Open Sans"/>
          <w:b/>
          <w:bCs/>
          <w:color w:val="7030A0"/>
          <w:lang w:val="en-AU" w:eastAsia="en-US"/>
        </w:rPr>
        <w:t xml:space="preserve">Abuse, </w:t>
      </w:r>
      <w:r w:rsidR="00BA27D4">
        <w:rPr>
          <w:rFonts w:ascii="Open Sans" w:eastAsia="Calibri" w:hAnsi="Open Sans" w:cs="Open Sans"/>
          <w:b/>
          <w:bCs/>
          <w:color w:val="7030A0"/>
          <w:lang w:val="en-AU" w:eastAsia="en-US"/>
        </w:rPr>
        <w:t xml:space="preserve">Abandonment, </w:t>
      </w:r>
      <w:r w:rsidR="00694F39">
        <w:rPr>
          <w:rFonts w:ascii="Open Sans" w:eastAsia="Calibri" w:hAnsi="Open Sans" w:cs="Open Sans"/>
          <w:b/>
          <w:bCs/>
          <w:color w:val="7030A0"/>
          <w:lang w:val="en-AU" w:eastAsia="en-US"/>
        </w:rPr>
        <w:t xml:space="preserve">Relationships, </w:t>
      </w:r>
      <w:r w:rsidR="0078555F">
        <w:rPr>
          <w:rFonts w:ascii="Open Sans" w:eastAsia="Calibri" w:hAnsi="Open Sans" w:cs="Open Sans"/>
          <w:b/>
          <w:bCs/>
          <w:color w:val="7030A0"/>
          <w:lang w:val="en-AU" w:eastAsia="en-US"/>
        </w:rPr>
        <w:t xml:space="preserve">Prejudice, </w:t>
      </w:r>
      <w:r w:rsidR="000C24BD">
        <w:rPr>
          <w:rFonts w:ascii="Open Sans" w:eastAsia="Calibri" w:hAnsi="Open Sans" w:cs="Open Sans"/>
          <w:b/>
          <w:bCs/>
          <w:color w:val="7030A0"/>
          <w:lang w:val="en-AU" w:eastAsia="en-US"/>
        </w:rPr>
        <w:t xml:space="preserve">Survival, </w:t>
      </w:r>
      <w:r w:rsidR="001556AD">
        <w:rPr>
          <w:rFonts w:ascii="Open Sans" w:eastAsia="Calibri" w:hAnsi="Open Sans" w:cs="Open Sans"/>
          <w:b/>
          <w:bCs/>
          <w:color w:val="7030A0"/>
          <w:lang w:val="en-AU" w:eastAsia="en-US"/>
        </w:rPr>
        <w:t xml:space="preserve">Natural History, Art, </w:t>
      </w:r>
      <w:r w:rsidR="00DF467B">
        <w:rPr>
          <w:rFonts w:ascii="Open Sans" w:eastAsia="Calibri" w:hAnsi="Open Sans" w:cs="Open Sans"/>
          <w:b/>
          <w:bCs/>
          <w:color w:val="7030A0"/>
          <w:lang w:val="en-AU" w:eastAsia="en-US"/>
        </w:rPr>
        <w:t>Murder</w:t>
      </w:r>
    </w:p>
    <w:p w14:paraId="761F6AB8" w14:textId="392DBA7C" w:rsidR="00B72FF1" w:rsidRPr="00B72FF1" w:rsidRDefault="00B72FF1" w:rsidP="00B72FF1">
      <w:pPr>
        <w:spacing w:after="160" w:line="259" w:lineRule="auto"/>
        <w:rPr>
          <w:rFonts w:ascii="Open Sans" w:eastAsia="Calibri" w:hAnsi="Open Sans" w:cs="Open Sans"/>
          <w:color w:val="7030A0"/>
          <w:lang w:val="en-AU" w:eastAsia="en-US"/>
        </w:rPr>
      </w:pPr>
      <w:r w:rsidRPr="00B72FF1">
        <w:rPr>
          <w:rFonts w:ascii="Open Sans" w:eastAsia="Calibri" w:hAnsi="Open Sans" w:cs="Open Sans"/>
          <w:b/>
          <w:bCs/>
          <w:color w:val="7030A0"/>
          <w:lang w:val="en-AU" w:eastAsia="en-US"/>
        </w:rPr>
        <w:t xml:space="preserve">Date Read: </w:t>
      </w:r>
      <w:r w:rsidR="00BB04BE" w:rsidRPr="00BB04BE">
        <w:rPr>
          <w:rFonts w:ascii="Open Sans" w:eastAsia="Calibri" w:hAnsi="Open Sans" w:cs="Open Sans"/>
          <w:color w:val="7030A0"/>
          <w:lang w:val="en-AU" w:eastAsia="en-US"/>
        </w:rPr>
        <w:t>January 2021</w:t>
      </w:r>
    </w:p>
    <w:p w14:paraId="2E4E10A0" w14:textId="77777777" w:rsidR="00B72FF1" w:rsidRPr="00B72FF1" w:rsidRDefault="00B72FF1" w:rsidP="00B72FF1">
      <w:pPr>
        <w:spacing w:after="160" w:line="259" w:lineRule="auto"/>
        <w:rPr>
          <w:rFonts w:ascii="Open Sans" w:eastAsia="Calibri" w:hAnsi="Open Sans" w:cs="Open Sans"/>
          <w:b/>
          <w:bCs/>
          <w:color w:val="7030A0"/>
          <w:lang w:val="en-AU" w:eastAsia="en-US"/>
        </w:rPr>
      </w:pPr>
      <w:r w:rsidRPr="00B72FF1">
        <w:rPr>
          <w:rFonts w:ascii="Open Sans" w:eastAsia="Calibri" w:hAnsi="Open Sans" w:cs="Open Sans"/>
          <w:b/>
          <w:bCs/>
          <w:color w:val="7030A0"/>
          <w:lang w:val="en-AU" w:eastAsia="en-US"/>
        </w:rPr>
        <w:t xml:space="preserve">Rating: </w:t>
      </w:r>
      <w:r w:rsidRPr="00B72FF1">
        <w:rPr>
          <w:rFonts w:ascii="Segoe UI Emoji" w:eastAsia="Calibri" w:hAnsi="Segoe UI Emoji" w:cs="Segoe UI Emoji"/>
          <w:b/>
          <w:bCs/>
          <w:color w:val="7030A0"/>
          <w:lang w:val="en-AU" w:eastAsia="en-US"/>
        </w:rPr>
        <w:t>♥</w:t>
      </w:r>
      <w:r w:rsidRPr="00B72FF1">
        <w:rPr>
          <w:rFonts w:ascii="Open Sans" w:eastAsia="Calibri" w:hAnsi="Open Sans" w:cs="Open Sans"/>
          <w:b/>
          <w:bCs/>
          <w:color w:val="7030A0"/>
          <w:lang w:val="en-AU" w:eastAsia="en-US"/>
        </w:rPr>
        <w:t xml:space="preserve"> </w:t>
      </w:r>
      <w:r w:rsidRPr="00B72FF1">
        <w:rPr>
          <w:rFonts w:ascii="Segoe UI Emoji" w:eastAsia="Calibri" w:hAnsi="Segoe UI Emoji" w:cs="Segoe UI Emoji"/>
          <w:b/>
          <w:bCs/>
          <w:color w:val="7030A0"/>
          <w:lang w:val="en-AU" w:eastAsia="en-US"/>
        </w:rPr>
        <w:t>♥</w:t>
      </w:r>
      <w:r w:rsidRPr="00B72FF1">
        <w:rPr>
          <w:rFonts w:ascii="Open Sans" w:eastAsia="Calibri" w:hAnsi="Open Sans" w:cs="Open Sans"/>
          <w:b/>
          <w:bCs/>
          <w:color w:val="7030A0"/>
          <w:lang w:val="en-AU" w:eastAsia="en-US"/>
        </w:rPr>
        <w:t xml:space="preserve"> </w:t>
      </w:r>
      <w:r w:rsidRPr="00B72FF1">
        <w:rPr>
          <w:rFonts w:ascii="Segoe UI Emoji" w:eastAsia="Calibri" w:hAnsi="Segoe UI Emoji" w:cs="Segoe UI Emoji"/>
          <w:b/>
          <w:bCs/>
          <w:color w:val="7030A0"/>
          <w:lang w:val="en-AU" w:eastAsia="en-US"/>
        </w:rPr>
        <w:t>♥ ♥</w:t>
      </w:r>
    </w:p>
    <w:p w14:paraId="03E0A6AA" w14:textId="77777777" w:rsidR="00B72FF1" w:rsidRPr="00B72FF1" w:rsidRDefault="00B72FF1" w:rsidP="00B72FF1">
      <w:pPr>
        <w:spacing w:after="160" w:line="259" w:lineRule="auto"/>
        <w:rPr>
          <w:rFonts w:ascii="Open Sans" w:eastAsia="Calibri" w:hAnsi="Open Sans" w:cs="Open Sans"/>
          <w:b/>
          <w:bCs/>
          <w:color w:val="7030A0"/>
          <w:lang w:val="en-AU" w:eastAsia="en-US"/>
        </w:rPr>
      </w:pPr>
      <w:r w:rsidRPr="00B72FF1">
        <w:rPr>
          <w:rFonts w:ascii="Open Sans" w:eastAsia="Calibri" w:hAnsi="Open Sans" w:cs="Open Sans"/>
          <w:b/>
          <w:bCs/>
          <w:color w:val="7030A0"/>
          <w:lang w:val="en-AU" w:eastAsia="en-US"/>
        </w:rPr>
        <w:t>My Book Notes:</w:t>
      </w:r>
    </w:p>
    <w:p w14:paraId="2571315B" w14:textId="77777777" w:rsidR="00B72FF1" w:rsidRDefault="00B72FF1">
      <w:pPr>
        <w:pStyle w:val="Heading1"/>
        <w:rPr>
          <w:rFonts w:asciiTheme="minorHAnsi" w:hAnsiTheme="minorHAnsi" w:cstheme="minorHAnsi"/>
          <w:b w:val="0"/>
          <w:sz w:val="28"/>
          <w:szCs w:val="28"/>
        </w:rPr>
      </w:pPr>
    </w:p>
    <w:p w14:paraId="67DB52E1" w14:textId="77777777" w:rsidR="00B72FF1" w:rsidRDefault="00B72FF1">
      <w:pPr>
        <w:pStyle w:val="Heading1"/>
        <w:rPr>
          <w:rFonts w:asciiTheme="minorHAnsi" w:hAnsiTheme="minorHAnsi" w:cstheme="minorHAnsi"/>
          <w:b w:val="0"/>
          <w:sz w:val="28"/>
          <w:szCs w:val="28"/>
        </w:rPr>
      </w:pPr>
    </w:p>
    <w:p w14:paraId="6995E242" w14:textId="00E3A4F2" w:rsidR="00D219C2" w:rsidRDefault="007F026C">
      <w:pPr>
        <w:pStyle w:val="Heading1"/>
        <w:rPr>
          <w:rFonts w:asciiTheme="minorHAnsi" w:hAnsiTheme="minorHAnsi" w:cstheme="minorHAnsi"/>
          <w:b w:val="0"/>
          <w:sz w:val="28"/>
          <w:szCs w:val="28"/>
        </w:rPr>
      </w:pPr>
      <w:r>
        <w:rPr>
          <w:rFonts w:asciiTheme="minorHAnsi" w:hAnsiTheme="minorHAnsi" w:cstheme="minorHAnsi"/>
          <w:b w:val="0"/>
          <w:sz w:val="28"/>
          <w:szCs w:val="28"/>
        </w:rPr>
        <w:t>Kya was the youngest of five, the others much older, though later she couldn’t recall their ages. They lived with Ma and Pa</w:t>
      </w:r>
      <w:r w:rsidR="00546928">
        <w:rPr>
          <w:rFonts w:asciiTheme="minorHAnsi" w:hAnsiTheme="minorHAnsi" w:cstheme="minorHAnsi"/>
          <w:b w:val="0"/>
          <w:sz w:val="28"/>
          <w:szCs w:val="28"/>
        </w:rPr>
        <w:t xml:space="preserve">, squeezed together like penned rabbits, in the rough-cut shack, its screened porch staring </w:t>
      </w:r>
      <w:r w:rsidR="009022C5">
        <w:rPr>
          <w:rFonts w:asciiTheme="minorHAnsi" w:hAnsiTheme="minorHAnsi" w:cstheme="minorHAnsi"/>
          <w:b w:val="0"/>
          <w:sz w:val="28"/>
          <w:szCs w:val="28"/>
        </w:rPr>
        <w:t>big-eyed from under the oaks.</w:t>
      </w:r>
    </w:p>
    <w:p w14:paraId="5F65F191" w14:textId="04BDA769" w:rsidR="009022C5" w:rsidRDefault="009022C5" w:rsidP="009022C5">
      <w:pPr>
        <w:rPr>
          <w:rFonts w:cstheme="minorHAnsi"/>
          <w:color w:val="454541" w:themeColor="text2" w:themeTint="E6"/>
          <w:sz w:val="28"/>
          <w:szCs w:val="28"/>
        </w:rPr>
      </w:pPr>
      <w:r w:rsidRPr="000F602E">
        <w:rPr>
          <w:rFonts w:cstheme="minorHAnsi"/>
          <w:color w:val="454541" w:themeColor="text2" w:themeTint="E6"/>
          <w:sz w:val="28"/>
          <w:szCs w:val="28"/>
        </w:rPr>
        <w:t>Jodie, the brother closest to Kya, but still seven years older</w:t>
      </w:r>
      <w:r w:rsidR="00572967" w:rsidRPr="000F602E">
        <w:rPr>
          <w:rFonts w:cstheme="minorHAnsi"/>
          <w:color w:val="454541" w:themeColor="text2" w:themeTint="E6"/>
          <w:sz w:val="28"/>
          <w:szCs w:val="28"/>
        </w:rPr>
        <w:t>, stepped from the house and stood behind her. He had her same dark eyes and black hair</w:t>
      </w:r>
      <w:r w:rsidR="000F602E">
        <w:rPr>
          <w:rFonts w:cstheme="minorHAnsi"/>
          <w:color w:val="454541" w:themeColor="text2" w:themeTint="E6"/>
          <w:sz w:val="28"/>
          <w:szCs w:val="28"/>
        </w:rPr>
        <w:t>;</w:t>
      </w:r>
      <w:r w:rsidR="000F602E" w:rsidRPr="000F602E">
        <w:rPr>
          <w:rFonts w:cstheme="minorHAnsi"/>
          <w:color w:val="454541" w:themeColor="text2" w:themeTint="E6"/>
          <w:sz w:val="28"/>
          <w:szCs w:val="28"/>
        </w:rPr>
        <w:t xml:space="preserve"> had taught her birdsongs</w:t>
      </w:r>
      <w:r w:rsidR="003D618F">
        <w:rPr>
          <w:rFonts w:cstheme="minorHAnsi"/>
          <w:color w:val="454541" w:themeColor="text2" w:themeTint="E6"/>
          <w:sz w:val="28"/>
          <w:szCs w:val="28"/>
        </w:rPr>
        <w:t>, star names, how to steer the boat through saw grass.</w:t>
      </w:r>
    </w:p>
    <w:p w14:paraId="7ACC0C88" w14:textId="3910D97E" w:rsidR="008F3D39" w:rsidRPr="00EE510C" w:rsidRDefault="00873EC7" w:rsidP="00F97555">
      <w:pPr>
        <w:jc w:val="center"/>
        <w:rPr>
          <w:rFonts w:cstheme="minorHAnsi"/>
          <w:b/>
          <w:bCs/>
          <w:color w:val="454541" w:themeColor="text2" w:themeTint="E6"/>
          <w:sz w:val="28"/>
          <w:szCs w:val="28"/>
        </w:rPr>
      </w:pPr>
      <w:r w:rsidRPr="00EE510C">
        <w:rPr>
          <w:rFonts w:cstheme="minorHAnsi"/>
          <w:b/>
          <w:bCs/>
          <w:color w:val="7030A0"/>
          <w:sz w:val="28"/>
          <w:szCs w:val="28"/>
        </w:rPr>
        <w:t>******</w:t>
      </w:r>
    </w:p>
    <w:p w14:paraId="0A9652FB" w14:textId="1700A1B4" w:rsidR="004C5C92" w:rsidRDefault="00732338" w:rsidP="009022C5">
      <w:pPr>
        <w:rPr>
          <w:rFonts w:cstheme="minorHAnsi"/>
          <w:color w:val="454541" w:themeColor="text2" w:themeTint="E6"/>
          <w:sz w:val="28"/>
          <w:szCs w:val="28"/>
        </w:rPr>
      </w:pPr>
      <w:r>
        <w:rPr>
          <w:rFonts w:cstheme="minorHAnsi"/>
          <w:color w:val="454541" w:themeColor="text2" w:themeTint="E6"/>
          <w:sz w:val="28"/>
          <w:szCs w:val="28"/>
        </w:rPr>
        <w:t xml:space="preserve">‘I </w:t>
      </w:r>
      <w:proofErr w:type="spellStart"/>
      <w:r>
        <w:rPr>
          <w:rFonts w:cstheme="minorHAnsi"/>
          <w:color w:val="454541" w:themeColor="text2" w:themeTint="E6"/>
          <w:sz w:val="28"/>
          <w:szCs w:val="28"/>
        </w:rPr>
        <w:t>hafta</w:t>
      </w:r>
      <w:proofErr w:type="spellEnd"/>
      <w:r>
        <w:rPr>
          <w:rFonts w:cstheme="minorHAnsi"/>
          <w:color w:val="454541" w:themeColor="text2" w:themeTint="E6"/>
          <w:sz w:val="28"/>
          <w:szCs w:val="28"/>
        </w:rPr>
        <w:t xml:space="preserve"> go, Kya. Can’t live here no longer.’</w:t>
      </w:r>
    </w:p>
    <w:p w14:paraId="1A2E190F" w14:textId="371310D7" w:rsidR="00C450F0" w:rsidRDefault="00C450F0" w:rsidP="009022C5">
      <w:pPr>
        <w:rPr>
          <w:rFonts w:cstheme="minorHAnsi"/>
          <w:color w:val="454541" w:themeColor="text2" w:themeTint="E6"/>
          <w:sz w:val="28"/>
          <w:szCs w:val="28"/>
        </w:rPr>
      </w:pPr>
      <w:r>
        <w:rPr>
          <w:rFonts w:cstheme="minorHAnsi"/>
          <w:color w:val="454541" w:themeColor="text2" w:themeTint="E6"/>
          <w:sz w:val="28"/>
          <w:szCs w:val="28"/>
        </w:rPr>
        <w:lastRenderedPageBreak/>
        <w:t xml:space="preserve">She almost turned to </w:t>
      </w:r>
      <w:r w:rsidR="00413B0E">
        <w:rPr>
          <w:rFonts w:cstheme="minorHAnsi"/>
          <w:color w:val="454541" w:themeColor="text2" w:themeTint="E6"/>
          <w:sz w:val="28"/>
          <w:szCs w:val="28"/>
        </w:rPr>
        <w:t>him but</w:t>
      </w:r>
      <w:r>
        <w:rPr>
          <w:rFonts w:cstheme="minorHAnsi"/>
          <w:color w:val="454541" w:themeColor="text2" w:themeTint="E6"/>
          <w:sz w:val="28"/>
          <w:szCs w:val="28"/>
        </w:rPr>
        <w:t xml:space="preserve"> didn’t. Wanted to beg him (Jodie) not to leave her alone with Pa, but the words jammed up.</w:t>
      </w:r>
    </w:p>
    <w:p w14:paraId="37C851AD" w14:textId="7179D188" w:rsidR="00413B0E" w:rsidRDefault="00413B0E" w:rsidP="009022C5">
      <w:pPr>
        <w:rPr>
          <w:rFonts w:cstheme="minorHAnsi"/>
          <w:color w:val="454541" w:themeColor="text2" w:themeTint="E6"/>
          <w:sz w:val="28"/>
          <w:szCs w:val="28"/>
        </w:rPr>
      </w:pPr>
      <w:r>
        <w:rPr>
          <w:rFonts w:cstheme="minorHAnsi"/>
          <w:color w:val="454541" w:themeColor="text2" w:themeTint="E6"/>
          <w:sz w:val="28"/>
          <w:szCs w:val="28"/>
        </w:rPr>
        <w:t>‘When you’re old enough you’ll understand</w:t>
      </w:r>
      <w:r w:rsidR="00F4021A">
        <w:rPr>
          <w:rFonts w:cstheme="minorHAnsi"/>
          <w:color w:val="454541" w:themeColor="text2" w:themeTint="E6"/>
          <w:sz w:val="28"/>
          <w:szCs w:val="28"/>
        </w:rPr>
        <w:t>,’ he said. Kya wanted to holler out that she may be young, but she wasn’t stupid. She knew Pa was the reason they all left; what she wondered w</w:t>
      </w:r>
      <w:r w:rsidR="00DF6A2C">
        <w:rPr>
          <w:rFonts w:cstheme="minorHAnsi"/>
          <w:color w:val="454541" w:themeColor="text2" w:themeTint="E6"/>
          <w:sz w:val="28"/>
          <w:szCs w:val="28"/>
        </w:rPr>
        <w:t xml:space="preserve">as why no one took her with them. She’d thought of leaving </w:t>
      </w:r>
      <w:r w:rsidR="00451260">
        <w:rPr>
          <w:rFonts w:cstheme="minorHAnsi"/>
          <w:color w:val="454541" w:themeColor="text2" w:themeTint="E6"/>
          <w:sz w:val="28"/>
          <w:szCs w:val="28"/>
        </w:rPr>
        <w:t>too but</w:t>
      </w:r>
      <w:r w:rsidR="00DF6A2C">
        <w:rPr>
          <w:rFonts w:cstheme="minorHAnsi"/>
          <w:color w:val="454541" w:themeColor="text2" w:themeTint="E6"/>
          <w:sz w:val="28"/>
          <w:szCs w:val="28"/>
        </w:rPr>
        <w:t xml:space="preserve"> had nowhere to go and no bus money.</w:t>
      </w:r>
    </w:p>
    <w:p w14:paraId="69684EE8" w14:textId="7CF8FA45" w:rsidR="0006062D" w:rsidRPr="00EE510C" w:rsidRDefault="0006062D" w:rsidP="00F97555">
      <w:pPr>
        <w:jc w:val="center"/>
        <w:rPr>
          <w:rFonts w:cstheme="minorHAnsi"/>
          <w:b/>
          <w:bCs/>
          <w:color w:val="454541" w:themeColor="text2" w:themeTint="E6"/>
          <w:sz w:val="28"/>
          <w:szCs w:val="28"/>
        </w:rPr>
      </w:pPr>
      <w:bookmarkStart w:id="0" w:name="_Hlk115181974"/>
      <w:r w:rsidRPr="00EE510C">
        <w:rPr>
          <w:rFonts w:cstheme="minorHAnsi"/>
          <w:b/>
          <w:bCs/>
          <w:color w:val="7030A0"/>
          <w:sz w:val="28"/>
          <w:szCs w:val="28"/>
        </w:rPr>
        <w:t>*****</w:t>
      </w:r>
    </w:p>
    <w:bookmarkEnd w:id="0"/>
    <w:p w14:paraId="0722699E" w14:textId="0E85C97D" w:rsidR="007D2B35" w:rsidRDefault="00451260" w:rsidP="009022C5">
      <w:pPr>
        <w:rPr>
          <w:rFonts w:cstheme="minorHAnsi"/>
          <w:color w:val="454541" w:themeColor="text2" w:themeTint="E6"/>
          <w:sz w:val="28"/>
          <w:szCs w:val="28"/>
        </w:rPr>
      </w:pPr>
      <w:r>
        <w:rPr>
          <w:rFonts w:cstheme="minorHAnsi"/>
          <w:color w:val="454541" w:themeColor="text2" w:themeTint="E6"/>
          <w:sz w:val="28"/>
          <w:szCs w:val="28"/>
        </w:rPr>
        <w:t xml:space="preserve">Pa had fought Germany in the Second World War, where his left femur caught shrapnel and shattered, their </w:t>
      </w:r>
      <w:r w:rsidR="000C07E8">
        <w:rPr>
          <w:rFonts w:cstheme="minorHAnsi"/>
          <w:color w:val="454541" w:themeColor="text2" w:themeTint="E6"/>
          <w:sz w:val="28"/>
          <w:szCs w:val="28"/>
        </w:rPr>
        <w:t>last source of pride. His weekly disability cheques</w:t>
      </w:r>
      <w:r w:rsidR="008C6267">
        <w:rPr>
          <w:rFonts w:cstheme="minorHAnsi"/>
          <w:color w:val="454541" w:themeColor="text2" w:themeTint="E6"/>
          <w:sz w:val="28"/>
          <w:szCs w:val="28"/>
        </w:rPr>
        <w:t>, their only source of income. A week after Jodie left</w:t>
      </w:r>
      <w:r w:rsidR="00514447">
        <w:rPr>
          <w:rFonts w:cstheme="minorHAnsi"/>
          <w:color w:val="454541" w:themeColor="text2" w:themeTint="E6"/>
          <w:sz w:val="28"/>
          <w:szCs w:val="28"/>
        </w:rPr>
        <w:t xml:space="preserve"> the Frigidaire stood empty and hardly any turnips remained. When Kya walked into the kitchen that Monday morning, Pa pointed to a crumpled dollar</w:t>
      </w:r>
      <w:r w:rsidR="002B51B4">
        <w:rPr>
          <w:rFonts w:cstheme="minorHAnsi"/>
          <w:color w:val="454541" w:themeColor="text2" w:themeTint="E6"/>
          <w:sz w:val="28"/>
          <w:szCs w:val="28"/>
        </w:rPr>
        <w:t xml:space="preserve"> and loose coins on the kitchen table.</w:t>
      </w:r>
    </w:p>
    <w:p w14:paraId="5326EBD2" w14:textId="04E2B216" w:rsidR="002B51B4" w:rsidRDefault="002B51B4" w:rsidP="009022C5">
      <w:pPr>
        <w:rPr>
          <w:rFonts w:cstheme="minorHAnsi"/>
          <w:color w:val="454541" w:themeColor="text2" w:themeTint="E6"/>
          <w:sz w:val="28"/>
          <w:szCs w:val="28"/>
        </w:rPr>
      </w:pPr>
      <w:r>
        <w:rPr>
          <w:rFonts w:cstheme="minorHAnsi"/>
          <w:color w:val="454541" w:themeColor="text2" w:themeTint="E6"/>
          <w:sz w:val="28"/>
          <w:szCs w:val="28"/>
        </w:rPr>
        <w:t xml:space="preserve">‘This here’ll get </w:t>
      </w:r>
      <w:proofErr w:type="spellStart"/>
      <w:r>
        <w:rPr>
          <w:rFonts w:cstheme="minorHAnsi"/>
          <w:color w:val="454541" w:themeColor="text2" w:themeTint="E6"/>
          <w:sz w:val="28"/>
          <w:szCs w:val="28"/>
        </w:rPr>
        <w:t>ya</w:t>
      </w:r>
      <w:proofErr w:type="spellEnd"/>
      <w:r>
        <w:rPr>
          <w:rFonts w:cstheme="minorHAnsi"/>
          <w:color w:val="454541" w:themeColor="text2" w:themeTint="E6"/>
          <w:sz w:val="28"/>
          <w:szCs w:val="28"/>
        </w:rPr>
        <w:t xml:space="preserve"> food for a week</w:t>
      </w:r>
      <w:r w:rsidR="00D6309F">
        <w:rPr>
          <w:rFonts w:cstheme="minorHAnsi"/>
          <w:color w:val="454541" w:themeColor="text2" w:themeTint="E6"/>
          <w:sz w:val="28"/>
          <w:szCs w:val="28"/>
        </w:rPr>
        <w:t xml:space="preserve">. Thar </w:t>
      </w:r>
      <w:proofErr w:type="spellStart"/>
      <w:r w:rsidR="00D6309F">
        <w:rPr>
          <w:rFonts w:cstheme="minorHAnsi"/>
          <w:color w:val="454541" w:themeColor="text2" w:themeTint="E6"/>
          <w:sz w:val="28"/>
          <w:szCs w:val="28"/>
        </w:rPr>
        <w:t>ain’t</w:t>
      </w:r>
      <w:proofErr w:type="spellEnd"/>
      <w:r w:rsidR="00D6309F">
        <w:rPr>
          <w:rFonts w:cstheme="minorHAnsi"/>
          <w:color w:val="454541" w:themeColor="text2" w:themeTint="E6"/>
          <w:sz w:val="28"/>
          <w:szCs w:val="28"/>
        </w:rPr>
        <w:t xml:space="preserve"> no such thang as handouts,’ he said.’</w:t>
      </w:r>
      <w:proofErr w:type="spellStart"/>
      <w:r w:rsidR="00D6309F">
        <w:rPr>
          <w:rFonts w:cstheme="minorHAnsi"/>
          <w:color w:val="454541" w:themeColor="text2" w:themeTint="E6"/>
          <w:sz w:val="28"/>
          <w:szCs w:val="28"/>
        </w:rPr>
        <w:t>Ever’thang</w:t>
      </w:r>
      <w:proofErr w:type="spellEnd"/>
      <w:r w:rsidR="00775102">
        <w:rPr>
          <w:rFonts w:cstheme="minorHAnsi"/>
          <w:color w:val="454541" w:themeColor="text2" w:themeTint="E6"/>
          <w:sz w:val="28"/>
          <w:szCs w:val="28"/>
        </w:rPr>
        <w:t xml:space="preserve"> cost </w:t>
      </w:r>
      <w:proofErr w:type="spellStart"/>
      <w:r w:rsidR="00775102">
        <w:rPr>
          <w:rFonts w:cstheme="minorHAnsi"/>
          <w:color w:val="454541" w:themeColor="text2" w:themeTint="E6"/>
          <w:sz w:val="28"/>
          <w:szCs w:val="28"/>
        </w:rPr>
        <w:t>sump’m</w:t>
      </w:r>
      <w:proofErr w:type="spellEnd"/>
      <w:r w:rsidR="00775102">
        <w:rPr>
          <w:rFonts w:cstheme="minorHAnsi"/>
          <w:color w:val="454541" w:themeColor="text2" w:themeTint="E6"/>
          <w:sz w:val="28"/>
          <w:szCs w:val="28"/>
        </w:rPr>
        <w:t xml:space="preserve">, and for the money </w:t>
      </w:r>
      <w:proofErr w:type="spellStart"/>
      <w:r w:rsidR="00775102">
        <w:rPr>
          <w:rFonts w:cstheme="minorHAnsi"/>
          <w:color w:val="454541" w:themeColor="text2" w:themeTint="E6"/>
          <w:sz w:val="28"/>
          <w:szCs w:val="28"/>
        </w:rPr>
        <w:t>ya</w:t>
      </w:r>
      <w:proofErr w:type="spellEnd"/>
      <w:r w:rsidR="00775102">
        <w:rPr>
          <w:rFonts w:cstheme="minorHAnsi"/>
          <w:color w:val="454541" w:themeColor="text2" w:themeTint="E6"/>
          <w:sz w:val="28"/>
          <w:szCs w:val="28"/>
        </w:rPr>
        <w:t xml:space="preserve"> </w:t>
      </w:r>
      <w:proofErr w:type="spellStart"/>
      <w:r w:rsidR="00775102">
        <w:rPr>
          <w:rFonts w:cstheme="minorHAnsi"/>
          <w:color w:val="454541" w:themeColor="text2" w:themeTint="E6"/>
          <w:sz w:val="28"/>
          <w:szCs w:val="28"/>
        </w:rPr>
        <w:t>gotta</w:t>
      </w:r>
      <w:proofErr w:type="spellEnd"/>
      <w:r w:rsidR="00775102">
        <w:rPr>
          <w:rFonts w:cstheme="minorHAnsi"/>
          <w:color w:val="454541" w:themeColor="text2" w:themeTint="E6"/>
          <w:sz w:val="28"/>
          <w:szCs w:val="28"/>
        </w:rPr>
        <w:t xml:space="preserve"> keep the house up, stove wood </w:t>
      </w:r>
      <w:proofErr w:type="spellStart"/>
      <w:r w:rsidR="00775102">
        <w:rPr>
          <w:rFonts w:cstheme="minorHAnsi"/>
          <w:color w:val="454541" w:themeColor="text2" w:themeTint="E6"/>
          <w:sz w:val="28"/>
          <w:szCs w:val="28"/>
        </w:rPr>
        <w:t>c’lected</w:t>
      </w:r>
      <w:proofErr w:type="spellEnd"/>
      <w:r w:rsidR="00025722">
        <w:rPr>
          <w:rFonts w:cstheme="minorHAnsi"/>
          <w:color w:val="454541" w:themeColor="text2" w:themeTint="E6"/>
          <w:sz w:val="28"/>
          <w:szCs w:val="28"/>
        </w:rPr>
        <w:t xml:space="preserve">, and </w:t>
      </w:r>
      <w:proofErr w:type="spellStart"/>
      <w:r w:rsidR="00025722">
        <w:rPr>
          <w:rFonts w:cstheme="minorHAnsi"/>
          <w:color w:val="454541" w:themeColor="text2" w:themeTint="E6"/>
          <w:sz w:val="28"/>
          <w:szCs w:val="28"/>
        </w:rPr>
        <w:t>warsh</w:t>
      </w:r>
      <w:proofErr w:type="spellEnd"/>
      <w:r w:rsidR="00025722">
        <w:rPr>
          <w:rFonts w:cstheme="minorHAnsi"/>
          <w:color w:val="454541" w:themeColor="text2" w:themeTint="E6"/>
          <w:sz w:val="28"/>
          <w:szCs w:val="28"/>
        </w:rPr>
        <w:t xml:space="preserve"> the </w:t>
      </w:r>
      <w:proofErr w:type="spellStart"/>
      <w:r w:rsidR="00025722">
        <w:rPr>
          <w:rFonts w:cstheme="minorHAnsi"/>
          <w:color w:val="454541" w:themeColor="text2" w:themeTint="E6"/>
          <w:sz w:val="28"/>
          <w:szCs w:val="28"/>
        </w:rPr>
        <w:t>laundree</w:t>
      </w:r>
      <w:proofErr w:type="spellEnd"/>
      <w:r w:rsidR="00025722">
        <w:rPr>
          <w:rFonts w:cstheme="minorHAnsi"/>
          <w:color w:val="454541" w:themeColor="text2" w:themeTint="E6"/>
          <w:sz w:val="28"/>
          <w:szCs w:val="28"/>
        </w:rPr>
        <w:t>.’</w:t>
      </w:r>
    </w:p>
    <w:p w14:paraId="07D69EC2" w14:textId="3BD585ED" w:rsidR="00025722" w:rsidRDefault="00025722" w:rsidP="009022C5">
      <w:pPr>
        <w:rPr>
          <w:rFonts w:cstheme="minorHAnsi"/>
          <w:color w:val="454541" w:themeColor="text2" w:themeTint="E6"/>
          <w:sz w:val="28"/>
          <w:szCs w:val="28"/>
        </w:rPr>
      </w:pPr>
      <w:r>
        <w:rPr>
          <w:rFonts w:cstheme="minorHAnsi"/>
          <w:color w:val="454541" w:themeColor="text2" w:themeTint="E6"/>
          <w:sz w:val="28"/>
          <w:szCs w:val="28"/>
        </w:rPr>
        <w:t>For the first time ever</w:t>
      </w:r>
      <w:r w:rsidR="00776BC5">
        <w:rPr>
          <w:rFonts w:cstheme="minorHAnsi"/>
          <w:color w:val="454541" w:themeColor="text2" w:themeTint="E6"/>
          <w:sz w:val="28"/>
          <w:szCs w:val="28"/>
        </w:rPr>
        <w:t>,</w:t>
      </w:r>
      <w:r>
        <w:rPr>
          <w:rFonts w:cstheme="minorHAnsi"/>
          <w:color w:val="454541" w:themeColor="text2" w:themeTint="E6"/>
          <w:sz w:val="28"/>
          <w:szCs w:val="28"/>
        </w:rPr>
        <w:t xml:space="preserve"> Kya walked alone toward </w:t>
      </w:r>
      <w:r w:rsidR="00891513">
        <w:rPr>
          <w:rFonts w:cstheme="minorHAnsi"/>
          <w:color w:val="454541" w:themeColor="text2" w:themeTint="E6"/>
          <w:sz w:val="28"/>
          <w:szCs w:val="28"/>
        </w:rPr>
        <w:t xml:space="preserve">the village of Barkley Cove to buy groceries </w:t>
      </w:r>
      <w:r w:rsidR="00393817">
        <w:rPr>
          <w:rFonts w:cstheme="minorHAnsi"/>
          <w:color w:val="454541" w:themeColor="text2" w:themeTint="E6"/>
          <w:sz w:val="28"/>
          <w:szCs w:val="28"/>
        </w:rPr>
        <w:t>–</w:t>
      </w:r>
      <w:r w:rsidR="00891513">
        <w:rPr>
          <w:rFonts w:cstheme="minorHAnsi"/>
          <w:color w:val="454541" w:themeColor="text2" w:themeTint="E6"/>
          <w:sz w:val="28"/>
          <w:szCs w:val="28"/>
        </w:rPr>
        <w:t xml:space="preserve"> </w:t>
      </w:r>
    </w:p>
    <w:p w14:paraId="627F87F2" w14:textId="77777777" w:rsidR="00F97555" w:rsidRPr="00EE510C" w:rsidRDefault="00F97555" w:rsidP="00F97555">
      <w:pPr>
        <w:jc w:val="center"/>
        <w:rPr>
          <w:rFonts w:cstheme="minorHAnsi"/>
          <w:b/>
          <w:bCs/>
          <w:color w:val="454541" w:themeColor="text2" w:themeTint="E6"/>
          <w:sz w:val="28"/>
          <w:szCs w:val="28"/>
        </w:rPr>
      </w:pPr>
      <w:r w:rsidRPr="00EE510C">
        <w:rPr>
          <w:rFonts w:cstheme="minorHAnsi"/>
          <w:b/>
          <w:bCs/>
          <w:color w:val="7030A0"/>
          <w:sz w:val="28"/>
          <w:szCs w:val="28"/>
        </w:rPr>
        <w:t>*****</w:t>
      </w:r>
    </w:p>
    <w:p w14:paraId="0D005640" w14:textId="541ABD62" w:rsidR="00393817" w:rsidRDefault="00776BC5" w:rsidP="009022C5">
      <w:pPr>
        <w:rPr>
          <w:rFonts w:cstheme="minorHAnsi"/>
          <w:color w:val="454541" w:themeColor="text2" w:themeTint="E6"/>
          <w:sz w:val="28"/>
          <w:szCs w:val="28"/>
        </w:rPr>
      </w:pPr>
      <w:r>
        <w:rPr>
          <w:rFonts w:cstheme="minorHAnsi"/>
          <w:color w:val="454541" w:themeColor="text2" w:themeTint="E6"/>
          <w:sz w:val="28"/>
          <w:szCs w:val="28"/>
        </w:rPr>
        <w:t>She and Pa did this two-step, living apart in the same shack, sometimes not seeing each other for days. Almost never speaking. She tidied up after h</w:t>
      </w:r>
      <w:r w:rsidR="00BD15A2">
        <w:rPr>
          <w:rFonts w:cstheme="minorHAnsi"/>
          <w:color w:val="454541" w:themeColor="text2" w:themeTint="E6"/>
          <w:sz w:val="28"/>
          <w:szCs w:val="28"/>
        </w:rPr>
        <w:t>erself and after him, like a serious little woman. She wasn’t near enough</w:t>
      </w:r>
      <w:r w:rsidR="000762D4">
        <w:rPr>
          <w:rFonts w:cstheme="minorHAnsi"/>
          <w:color w:val="454541" w:themeColor="text2" w:themeTint="E6"/>
          <w:sz w:val="28"/>
          <w:szCs w:val="28"/>
        </w:rPr>
        <w:t xml:space="preserve"> of a cook to fix meals for him – he usually wasn’t there anyway – but she made his bed, </w:t>
      </w:r>
      <w:r w:rsidR="00CD5802">
        <w:rPr>
          <w:rFonts w:cstheme="minorHAnsi"/>
          <w:color w:val="454541" w:themeColor="text2" w:themeTint="E6"/>
          <w:sz w:val="28"/>
          <w:szCs w:val="28"/>
        </w:rPr>
        <w:t xml:space="preserve">picked up, swept up, and washed the dishes most of the time. Not because she’d been told, </w:t>
      </w:r>
      <w:r w:rsidR="005D790A">
        <w:rPr>
          <w:rFonts w:cstheme="minorHAnsi"/>
          <w:color w:val="454541" w:themeColor="text2" w:themeTint="E6"/>
          <w:sz w:val="28"/>
          <w:szCs w:val="28"/>
        </w:rPr>
        <w:t>but because it was the only way to keep the shack decent for Ma’s return.</w:t>
      </w:r>
    </w:p>
    <w:p w14:paraId="2D0EC999" w14:textId="77777777" w:rsidR="00F97555" w:rsidRPr="00EE510C" w:rsidRDefault="00F97555" w:rsidP="00F97555">
      <w:pPr>
        <w:jc w:val="center"/>
        <w:rPr>
          <w:rFonts w:cstheme="minorHAnsi"/>
          <w:b/>
          <w:bCs/>
          <w:color w:val="454541" w:themeColor="text2" w:themeTint="E6"/>
          <w:sz w:val="28"/>
          <w:szCs w:val="28"/>
        </w:rPr>
      </w:pPr>
      <w:bookmarkStart w:id="1" w:name="_Hlk115182031"/>
      <w:r w:rsidRPr="00EE510C">
        <w:rPr>
          <w:rFonts w:cstheme="minorHAnsi"/>
          <w:b/>
          <w:bCs/>
          <w:color w:val="7030A0"/>
          <w:sz w:val="28"/>
          <w:szCs w:val="28"/>
        </w:rPr>
        <w:t>*****</w:t>
      </w:r>
    </w:p>
    <w:bookmarkEnd w:id="1"/>
    <w:p w14:paraId="7BFE9E8A" w14:textId="5BB63841" w:rsidR="00E149EC" w:rsidRDefault="00ED4331" w:rsidP="009022C5">
      <w:pPr>
        <w:rPr>
          <w:rFonts w:cstheme="minorHAnsi"/>
          <w:color w:val="454541" w:themeColor="text2" w:themeTint="E6"/>
          <w:sz w:val="28"/>
          <w:szCs w:val="28"/>
        </w:rPr>
      </w:pPr>
      <w:r>
        <w:rPr>
          <w:rFonts w:cstheme="minorHAnsi"/>
          <w:color w:val="454541" w:themeColor="text2" w:themeTint="E6"/>
          <w:sz w:val="28"/>
          <w:szCs w:val="28"/>
        </w:rPr>
        <w:t xml:space="preserve">Hands to her mouth, </w:t>
      </w:r>
      <w:r w:rsidR="005C21EF">
        <w:rPr>
          <w:rFonts w:cstheme="minorHAnsi"/>
          <w:color w:val="454541" w:themeColor="text2" w:themeTint="E6"/>
          <w:sz w:val="28"/>
          <w:szCs w:val="28"/>
        </w:rPr>
        <w:t xml:space="preserve">she held her head back and called, </w:t>
      </w:r>
      <w:r w:rsidR="005C21EF">
        <w:rPr>
          <w:rFonts w:cstheme="minorHAnsi"/>
          <w:i/>
          <w:iCs/>
          <w:color w:val="454541" w:themeColor="text2" w:themeTint="E6"/>
          <w:sz w:val="28"/>
          <w:szCs w:val="28"/>
        </w:rPr>
        <w:t xml:space="preserve">‘Kee-ow, </w:t>
      </w:r>
      <w:proofErr w:type="spellStart"/>
      <w:r w:rsidR="005C21EF">
        <w:rPr>
          <w:rFonts w:cstheme="minorHAnsi"/>
          <w:i/>
          <w:iCs/>
          <w:color w:val="454541" w:themeColor="text2" w:themeTint="E6"/>
          <w:sz w:val="28"/>
          <w:szCs w:val="28"/>
        </w:rPr>
        <w:t>kee</w:t>
      </w:r>
      <w:proofErr w:type="spellEnd"/>
      <w:r w:rsidR="005C21EF">
        <w:rPr>
          <w:rFonts w:cstheme="minorHAnsi"/>
          <w:i/>
          <w:iCs/>
          <w:color w:val="454541" w:themeColor="text2" w:themeTint="E6"/>
          <w:sz w:val="28"/>
          <w:szCs w:val="28"/>
        </w:rPr>
        <w:t xml:space="preserve">-ow, </w:t>
      </w:r>
      <w:proofErr w:type="spellStart"/>
      <w:r w:rsidR="005C21EF">
        <w:rPr>
          <w:rFonts w:cstheme="minorHAnsi"/>
          <w:i/>
          <w:iCs/>
          <w:color w:val="454541" w:themeColor="text2" w:themeTint="E6"/>
          <w:sz w:val="28"/>
          <w:szCs w:val="28"/>
        </w:rPr>
        <w:t>kee</w:t>
      </w:r>
      <w:proofErr w:type="spellEnd"/>
      <w:r w:rsidR="005C21EF">
        <w:rPr>
          <w:rFonts w:cstheme="minorHAnsi"/>
          <w:i/>
          <w:iCs/>
          <w:color w:val="454541" w:themeColor="text2" w:themeTint="E6"/>
          <w:sz w:val="28"/>
          <w:szCs w:val="28"/>
        </w:rPr>
        <w:t>-ow</w:t>
      </w:r>
      <w:r w:rsidR="009936E2">
        <w:rPr>
          <w:rFonts w:cstheme="minorHAnsi"/>
          <w:i/>
          <w:iCs/>
          <w:color w:val="454541" w:themeColor="text2" w:themeTint="E6"/>
          <w:sz w:val="28"/>
          <w:szCs w:val="28"/>
        </w:rPr>
        <w:t xml:space="preserve">.’ </w:t>
      </w:r>
      <w:r w:rsidR="009936E2" w:rsidRPr="00EC55C6">
        <w:rPr>
          <w:rFonts w:cstheme="minorHAnsi"/>
          <w:color w:val="454541" w:themeColor="text2" w:themeTint="E6"/>
          <w:sz w:val="28"/>
          <w:szCs w:val="28"/>
        </w:rPr>
        <w:t>Specks of silver appeared in the sky from up and down the beach</w:t>
      </w:r>
      <w:r w:rsidR="00EC55C6" w:rsidRPr="00EC55C6">
        <w:rPr>
          <w:rFonts w:cstheme="minorHAnsi"/>
          <w:color w:val="454541" w:themeColor="text2" w:themeTint="E6"/>
          <w:sz w:val="28"/>
          <w:szCs w:val="28"/>
        </w:rPr>
        <w:t>, from over the surf.</w:t>
      </w:r>
    </w:p>
    <w:p w14:paraId="38A3AAB4" w14:textId="31F89C1E" w:rsidR="00EC55C6" w:rsidRDefault="00EC55C6" w:rsidP="009022C5">
      <w:pPr>
        <w:rPr>
          <w:rFonts w:cstheme="minorHAnsi"/>
          <w:color w:val="454541" w:themeColor="text2" w:themeTint="E6"/>
          <w:sz w:val="28"/>
          <w:szCs w:val="28"/>
        </w:rPr>
      </w:pPr>
      <w:r>
        <w:rPr>
          <w:rFonts w:cstheme="minorHAnsi"/>
          <w:color w:val="454541" w:themeColor="text2" w:themeTint="E6"/>
          <w:sz w:val="28"/>
          <w:szCs w:val="28"/>
        </w:rPr>
        <w:t xml:space="preserve">‘Here they come. I can’t count as high as that many </w:t>
      </w:r>
      <w:r w:rsidR="008E79EF">
        <w:rPr>
          <w:rFonts w:cstheme="minorHAnsi"/>
          <w:color w:val="454541" w:themeColor="text2" w:themeTint="E6"/>
          <w:sz w:val="28"/>
          <w:szCs w:val="28"/>
        </w:rPr>
        <w:t>gulls are,’ she said.</w:t>
      </w:r>
    </w:p>
    <w:p w14:paraId="2989F168" w14:textId="4798CBDE" w:rsidR="008E79EF" w:rsidRDefault="008E79EF" w:rsidP="009022C5">
      <w:pPr>
        <w:rPr>
          <w:rFonts w:cstheme="minorHAnsi"/>
          <w:color w:val="454541" w:themeColor="text2" w:themeTint="E6"/>
          <w:sz w:val="28"/>
          <w:szCs w:val="28"/>
        </w:rPr>
      </w:pPr>
      <w:r>
        <w:rPr>
          <w:rFonts w:cstheme="minorHAnsi"/>
          <w:color w:val="454541" w:themeColor="text2" w:themeTint="E6"/>
          <w:sz w:val="28"/>
          <w:szCs w:val="28"/>
        </w:rPr>
        <w:lastRenderedPageBreak/>
        <w:t>Crying and screeching, the birds swirled and dived</w:t>
      </w:r>
      <w:r w:rsidR="002E2F0D">
        <w:rPr>
          <w:rFonts w:cstheme="minorHAnsi"/>
          <w:color w:val="454541" w:themeColor="text2" w:themeTint="E6"/>
          <w:sz w:val="28"/>
          <w:szCs w:val="28"/>
        </w:rPr>
        <w:t>, hovered near her face, and landed as she tossed grits to them. Finally, they quieted</w:t>
      </w:r>
      <w:r w:rsidR="004B45F5">
        <w:rPr>
          <w:rFonts w:cstheme="minorHAnsi"/>
          <w:color w:val="454541" w:themeColor="text2" w:themeTint="E6"/>
          <w:sz w:val="28"/>
          <w:szCs w:val="28"/>
        </w:rPr>
        <w:t xml:space="preserve"> and stood about preening, and she sat on the sand, her legs folded to the side</w:t>
      </w:r>
      <w:r w:rsidR="0036588F">
        <w:rPr>
          <w:rFonts w:cstheme="minorHAnsi"/>
          <w:color w:val="454541" w:themeColor="text2" w:themeTint="E6"/>
          <w:sz w:val="28"/>
          <w:szCs w:val="28"/>
        </w:rPr>
        <w:t>. One large gull settled onto the sand near Kya.</w:t>
      </w:r>
    </w:p>
    <w:p w14:paraId="4BD1EF05" w14:textId="31A842F5" w:rsidR="0036588F" w:rsidRDefault="0036588F" w:rsidP="009022C5">
      <w:pPr>
        <w:rPr>
          <w:rFonts w:cstheme="minorHAnsi"/>
          <w:color w:val="454541" w:themeColor="text2" w:themeTint="E6"/>
          <w:sz w:val="28"/>
          <w:szCs w:val="28"/>
        </w:rPr>
      </w:pPr>
      <w:r>
        <w:rPr>
          <w:rFonts w:cstheme="minorHAnsi"/>
          <w:color w:val="454541" w:themeColor="text2" w:themeTint="E6"/>
          <w:sz w:val="28"/>
          <w:szCs w:val="28"/>
        </w:rPr>
        <w:t>‘It’s</w:t>
      </w:r>
      <w:r w:rsidR="007F3183">
        <w:rPr>
          <w:rFonts w:cstheme="minorHAnsi"/>
          <w:color w:val="454541" w:themeColor="text2" w:themeTint="E6"/>
          <w:sz w:val="28"/>
          <w:szCs w:val="28"/>
        </w:rPr>
        <w:t xml:space="preserve"> my birthday,’ she told the bird.</w:t>
      </w:r>
    </w:p>
    <w:p w14:paraId="072DB0AC" w14:textId="77777777" w:rsidR="00F97555" w:rsidRPr="00EE510C" w:rsidRDefault="00F97555" w:rsidP="00F97555">
      <w:pPr>
        <w:jc w:val="center"/>
        <w:rPr>
          <w:rFonts w:cstheme="minorHAnsi"/>
          <w:b/>
          <w:bCs/>
          <w:color w:val="454541" w:themeColor="text2" w:themeTint="E6"/>
          <w:sz w:val="28"/>
          <w:szCs w:val="28"/>
        </w:rPr>
      </w:pPr>
      <w:bookmarkStart w:id="2" w:name="_Hlk115182058"/>
      <w:r w:rsidRPr="00EE510C">
        <w:rPr>
          <w:rFonts w:cstheme="minorHAnsi"/>
          <w:b/>
          <w:bCs/>
          <w:color w:val="7030A0"/>
          <w:sz w:val="28"/>
          <w:szCs w:val="28"/>
        </w:rPr>
        <w:t>*****</w:t>
      </w:r>
    </w:p>
    <w:bookmarkEnd w:id="2"/>
    <w:p w14:paraId="1F1D8F1E" w14:textId="24E16C46" w:rsidR="007F370A" w:rsidRDefault="007D3F68" w:rsidP="009022C5">
      <w:pPr>
        <w:rPr>
          <w:rFonts w:cstheme="minorHAnsi"/>
          <w:color w:val="454541" w:themeColor="text2" w:themeTint="E6"/>
          <w:sz w:val="28"/>
          <w:szCs w:val="28"/>
        </w:rPr>
      </w:pPr>
      <w:r>
        <w:rPr>
          <w:rFonts w:cstheme="minorHAnsi"/>
          <w:color w:val="454541" w:themeColor="text2" w:themeTint="E6"/>
          <w:sz w:val="28"/>
          <w:szCs w:val="28"/>
        </w:rPr>
        <w:t xml:space="preserve">Kya sat down fast in her seat at the back of the room, trying to disappear like a black beetle blending into the furrowed trunk of an oak. </w:t>
      </w:r>
      <w:r w:rsidR="00936390">
        <w:rPr>
          <w:rFonts w:cstheme="minorHAnsi"/>
          <w:color w:val="454541" w:themeColor="text2" w:themeTint="E6"/>
          <w:sz w:val="28"/>
          <w:szCs w:val="28"/>
        </w:rPr>
        <w:t xml:space="preserve">Yet nervous as she was, as the teacher continued the lesson, she leaned forward, </w:t>
      </w:r>
      <w:r w:rsidR="00D45C98">
        <w:rPr>
          <w:rFonts w:cstheme="minorHAnsi"/>
          <w:color w:val="454541" w:themeColor="text2" w:themeTint="E6"/>
          <w:sz w:val="28"/>
          <w:szCs w:val="28"/>
        </w:rPr>
        <w:t>waiting to learn what came after twenty-nine. So far</w:t>
      </w:r>
      <w:r w:rsidR="00E9503E">
        <w:rPr>
          <w:rFonts w:cstheme="minorHAnsi"/>
          <w:color w:val="454541" w:themeColor="text2" w:themeTint="E6"/>
          <w:sz w:val="28"/>
          <w:szCs w:val="28"/>
        </w:rPr>
        <w:t>,</w:t>
      </w:r>
      <w:r w:rsidR="00D45C98">
        <w:rPr>
          <w:rFonts w:cstheme="minorHAnsi"/>
          <w:color w:val="454541" w:themeColor="text2" w:themeTint="E6"/>
          <w:sz w:val="28"/>
          <w:szCs w:val="28"/>
        </w:rPr>
        <w:t xml:space="preserve"> all Miss Arial had talked about was something </w:t>
      </w:r>
      <w:r w:rsidR="00E9503E">
        <w:rPr>
          <w:rFonts w:cstheme="minorHAnsi"/>
          <w:color w:val="454541" w:themeColor="text2" w:themeTint="E6"/>
          <w:sz w:val="28"/>
          <w:szCs w:val="28"/>
        </w:rPr>
        <w:t xml:space="preserve">called </w:t>
      </w:r>
      <w:r w:rsidR="00D45C98">
        <w:rPr>
          <w:rFonts w:cstheme="minorHAnsi"/>
          <w:color w:val="454541" w:themeColor="text2" w:themeTint="E6"/>
          <w:sz w:val="28"/>
          <w:szCs w:val="28"/>
        </w:rPr>
        <w:t>phonics</w:t>
      </w:r>
      <w:r w:rsidR="0073337E">
        <w:rPr>
          <w:rFonts w:cstheme="minorHAnsi"/>
          <w:color w:val="454541" w:themeColor="text2" w:themeTint="E6"/>
          <w:sz w:val="28"/>
          <w:szCs w:val="28"/>
        </w:rPr>
        <w:t xml:space="preserve">, and the students, their mouths shaped like O’s, echoed her sounds </w:t>
      </w:r>
      <w:r w:rsidR="008A4964">
        <w:rPr>
          <w:rFonts w:cstheme="minorHAnsi"/>
          <w:color w:val="454541" w:themeColor="text2" w:themeTint="E6"/>
          <w:sz w:val="28"/>
          <w:szCs w:val="28"/>
        </w:rPr>
        <w:t xml:space="preserve">of </w:t>
      </w:r>
      <w:r w:rsidR="008A4964">
        <w:rPr>
          <w:rFonts w:cstheme="minorHAnsi"/>
          <w:i/>
          <w:iCs/>
          <w:color w:val="454541" w:themeColor="text2" w:themeTint="E6"/>
          <w:sz w:val="28"/>
          <w:szCs w:val="28"/>
        </w:rPr>
        <w:t xml:space="preserve">ah, aa, o, </w:t>
      </w:r>
      <w:r w:rsidR="008A4964" w:rsidRPr="00E9503E">
        <w:rPr>
          <w:rFonts w:cstheme="minorHAnsi"/>
          <w:color w:val="454541" w:themeColor="text2" w:themeTint="E6"/>
          <w:sz w:val="28"/>
          <w:szCs w:val="28"/>
        </w:rPr>
        <w:t>and</w:t>
      </w:r>
      <w:r w:rsidR="008A4964">
        <w:rPr>
          <w:rFonts w:cstheme="minorHAnsi"/>
          <w:i/>
          <w:iCs/>
          <w:color w:val="454541" w:themeColor="text2" w:themeTint="E6"/>
          <w:sz w:val="28"/>
          <w:szCs w:val="28"/>
        </w:rPr>
        <w:t xml:space="preserve"> u, </w:t>
      </w:r>
      <w:r w:rsidR="008A4964" w:rsidRPr="00E9503E">
        <w:rPr>
          <w:rFonts w:cstheme="minorHAnsi"/>
          <w:color w:val="454541" w:themeColor="text2" w:themeTint="E6"/>
          <w:sz w:val="28"/>
          <w:szCs w:val="28"/>
        </w:rPr>
        <w:t>all of them moaning like doves.</w:t>
      </w:r>
    </w:p>
    <w:p w14:paraId="01B92A88" w14:textId="3FC9384F" w:rsidR="000F5559" w:rsidRDefault="000F5559" w:rsidP="009022C5">
      <w:pPr>
        <w:rPr>
          <w:rFonts w:cstheme="minorHAnsi"/>
          <w:color w:val="454541" w:themeColor="text2" w:themeTint="E6"/>
          <w:sz w:val="28"/>
          <w:szCs w:val="28"/>
        </w:rPr>
      </w:pPr>
      <w:r>
        <w:rPr>
          <w:rFonts w:cstheme="minorHAnsi"/>
          <w:color w:val="454541" w:themeColor="text2" w:themeTint="E6"/>
          <w:sz w:val="28"/>
          <w:szCs w:val="28"/>
        </w:rPr>
        <w:t xml:space="preserve">(Having been served her </w:t>
      </w:r>
      <w:r w:rsidR="00B25569">
        <w:rPr>
          <w:rFonts w:cstheme="minorHAnsi"/>
          <w:color w:val="454541" w:themeColor="text2" w:themeTint="E6"/>
          <w:sz w:val="28"/>
          <w:szCs w:val="28"/>
        </w:rPr>
        <w:t xml:space="preserve">lunch), she turned into the seating area, where most of the tables were full </w:t>
      </w:r>
      <w:r w:rsidR="000532A6">
        <w:rPr>
          <w:rFonts w:cstheme="minorHAnsi"/>
          <w:color w:val="454541" w:themeColor="text2" w:themeTint="E6"/>
          <w:sz w:val="28"/>
          <w:szCs w:val="28"/>
        </w:rPr>
        <w:t>o</w:t>
      </w:r>
      <w:r w:rsidR="00B25569">
        <w:rPr>
          <w:rFonts w:cstheme="minorHAnsi"/>
          <w:color w:val="454541" w:themeColor="text2" w:themeTint="E6"/>
          <w:sz w:val="28"/>
          <w:szCs w:val="28"/>
        </w:rPr>
        <w:t xml:space="preserve">f kids laughing and talking. </w:t>
      </w:r>
      <w:r w:rsidR="000532A6">
        <w:rPr>
          <w:rFonts w:cstheme="minorHAnsi"/>
          <w:color w:val="454541" w:themeColor="text2" w:themeTint="E6"/>
          <w:sz w:val="28"/>
          <w:szCs w:val="28"/>
        </w:rPr>
        <w:t xml:space="preserve">She recognised Chase Andrews and his friends, who had nearly knocked her off the sidewalk with their bikes, </w:t>
      </w:r>
      <w:r w:rsidR="001775BE">
        <w:rPr>
          <w:rFonts w:cstheme="minorHAnsi"/>
          <w:color w:val="454541" w:themeColor="text2" w:themeTint="E6"/>
          <w:sz w:val="28"/>
          <w:szCs w:val="28"/>
        </w:rPr>
        <w:t>so she turned her head away and sat at an empty table. Several times in quick succession</w:t>
      </w:r>
      <w:r w:rsidR="007A5075">
        <w:rPr>
          <w:rFonts w:cstheme="minorHAnsi"/>
          <w:color w:val="454541" w:themeColor="text2" w:themeTint="E6"/>
          <w:sz w:val="28"/>
          <w:szCs w:val="28"/>
        </w:rPr>
        <w:t>, her eyes betrayed her and glanced at the boys, the only faced she knew. But they, like everyone else, ignored her.</w:t>
      </w:r>
    </w:p>
    <w:p w14:paraId="40CF3CCA" w14:textId="77777777" w:rsidR="00F97555" w:rsidRPr="00EE510C" w:rsidRDefault="00F97555" w:rsidP="00F97555">
      <w:pPr>
        <w:jc w:val="center"/>
        <w:rPr>
          <w:rFonts w:cstheme="minorHAnsi"/>
          <w:b/>
          <w:bCs/>
          <w:color w:val="454541" w:themeColor="text2" w:themeTint="E6"/>
          <w:sz w:val="28"/>
          <w:szCs w:val="28"/>
        </w:rPr>
      </w:pPr>
      <w:r w:rsidRPr="00EE510C">
        <w:rPr>
          <w:rFonts w:cstheme="minorHAnsi"/>
          <w:b/>
          <w:bCs/>
          <w:color w:val="7030A0"/>
          <w:sz w:val="28"/>
          <w:szCs w:val="28"/>
        </w:rPr>
        <w:t>*****</w:t>
      </w:r>
    </w:p>
    <w:p w14:paraId="2581F2F6" w14:textId="5A4D5D9F" w:rsidR="00CB44D8" w:rsidRDefault="00C40616" w:rsidP="009022C5">
      <w:pPr>
        <w:rPr>
          <w:rFonts w:cstheme="minorHAnsi"/>
          <w:color w:val="454541" w:themeColor="text2" w:themeTint="E6"/>
          <w:sz w:val="28"/>
          <w:szCs w:val="28"/>
        </w:rPr>
      </w:pPr>
      <w:r>
        <w:rPr>
          <w:rFonts w:cstheme="minorHAnsi"/>
          <w:color w:val="454541" w:themeColor="text2" w:themeTint="E6"/>
          <w:sz w:val="28"/>
          <w:szCs w:val="28"/>
        </w:rPr>
        <w:t>Above the roar of pounding waves, Kya called to the birds. The ocean sang bass, the gulls sang soprano. Shrieking and crying</w:t>
      </w:r>
      <w:r w:rsidR="00E9008E">
        <w:rPr>
          <w:rFonts w:cstheme="minorHAnsi"/>
          <w:color w:val="454541" w:themeColor="text2" w:themeTint="E6"/>
          <w:sz w:val="28"/>
          <w:szCs w:val="28"/>
        </w:rPr>
        <w:t>, they circled over the marsh and above the sand as she threw piecrust and yeast rolls onto the beach. Legs hanging down, heads twisted,</w:t>
      </w:r>
      <w:r w:rsidR="00FC2677">
        <w:rPr>
          <w:rFonts w:cstheme="minorHAnsi"/>
          <w:color w:val="454541" w:themeColor="text2" w:themeTint="E6"/>
          <w:sz w:val="28"/>
          <w:szCs w:val="28"/>
        </w:rPr>
        <w:t xml:space="preserve"> they landed.</w:t>
      </w:r>
    </w:p>
    <w:p w14:paraId="27663D51" w14:textId="3E24DAE6" w:rsidR="00FC2677" w:rsidRDefault="00FC2677" w:rsidP="009022C5">
      <w:pPr>
        <w:rPr>
          <w:rFonts w:cstheme="minorHAnsi"/>
          <w:color w:val="454541" w:themeColor="text2" w:themeTint="E6"/>
          <w:sz w:val="28"/>
          <w:szCs w:val="28"/>
        </w:rPr>
      </w:pPr>
      <w:r>
        <w:rPr>
          <w:rFonts w:cstheme="minorHAnsi"/>
          <w:color w:val="454541" w:themeColor="text2" w:themeTint="E6"/>
          <w:sz w:val="28"/>
          <w:szCs w:val="28"/>
        </w:rPr>
        <w:t>A few birds pecked gently between her toes, and she laughed</w:t>
      </w:r>
      <w:r w:rsidR="00E01008">
        <w:rPr>
          <w:rFonts w:cstheme="minorHAnsi"/>
          <w:color w:val="454541" w:themeColor="text2" w:themeTint="E6"/>
          <w:sz w:val="28"/>
          <w:szCs w:val="28"/>
        </w:rPr>
        <w:t xml:space="preserve"> from the tickling until tears streamed down her cheeks, and finally great, ragged sobs erupted from </w:t>
      </w:r>
      <w:r w:rsidR="00A9084C">
        <w:rPr>
          <w:rFonts w:cstheme="minorHAnsi"/>
          <w:color w:val="454541" w:themeColor="text2" w:themeTint="E6"/>
          <w:sz w:val="28"/>
          <w:szCs w:val="28"/>
        </w:rPr>
        <w:t xml:space="preserve">that tight place below her throat. </w:t>
      </w:r>
      <w:r w:rsidR="003609E1">
        <w:rPr>
          <w:rFonts w:cstheme="minorHAnsi"/>
          <w:color w:val="454541" w:themeColor="text2" w:themeTint="E6"/>
          <w:sz w:val="28"/>
          <w:szCs w:val="28"/>
        </w:rPr>
        <w:t>When the carton was empty</w:t>
      </w:r>
      <w:r w:rsidR="001B5006">
        <w:rPr>
          <w:rFonts w:cstheme="minorHAnsi"/>
          <w:color w:val="454541" w:themeColor="text2" w:themeTint="E6"/>
          <w:sz w:val="28"/>
          <w:szCs w:val="28"/>
        </w:rPr>
        <w:t>,</w:t>
      </w:r>
      <w:r w:rsidR="003609E1">
        <w:rPr>
          <w:rFonts w:cstheme="minorHAnsi"/>
          <w:color w:val="454541" w:themeColor="text2" w:themeTint="E6"/>
          <w:sz w:val="28"/>
          <w:szCs w:val="28"/>
        </w:rPr>
        <w:t xml:space="preserve"> she didn’t think she could stand the pain, so afraid they would leave her like everybody else. But the gulls squatted on the beach</w:t>
      </w:r>
      <w:r w:rsidR="00D12887">
        <w:rPr>
          <w:rFonts w:cstheme="minorHAnsi"/>
          <w:color w:val="454541" w:themeColor="text2" w:themeTint="E6"/>
          <w:sz w:val="28"/>
          <w:szCs w:val="28"/>
        </w:rPr>
        <w:t xml:space="preserve"> around her and went about their business of preening their </w:t>
      </w:r>
      <w:r w:rsidR="00E14A6E">
        <w:rPr>
          <w:rFonts w:cstheme="minorHAnsi"/>
          <w:color w:val="454541" w:themeColor="text2" w:themeTint="E6"/>
          <w:sz w:val="28"/>
          <w:szCs w:val="28"/>
        </w:rPr>
        <w:t>grey</w:t>
      </w:r>
      <w:r w:rsidR="00D12887">
        <w:rPr>
          <w:rFonts w:cstheme="minorHAnsi"/>
          <w:color w:val="454541" w:themeColor="text2" w:themeTint="E6"/>
          <w:sz w:val="28"/>
          <w:szCs w:val="28"/>
        </w:rPr>
        <w:t xml:space="preserve"> extended wings. </w:t>
      </w:r>
      <w:r w:rsidR="006768A0">
        <w:rPr>
          <w:rFonts w:cstheme="minorHAnsi"/>
          <w:color w:val="454541" w:themeColor="text2" w:themeTint="E6"/>
          <w:sz w:val="28"/>
          <w:szCs w:val="28"/>
        </w:rPr>
        <w:t>So,</w:t>
      </w:r>
      <w:r w:rsidR="00E14A6E">
        <w:rPr>
          <w:rFonts w:cstheme="minorHAnsi"/>
          <w:color w:val="454541" w:themeColor="text2" w:themeTint="E6"/>
          <w:sz w:val="28"/>
          <w:szCs w:val="28"/>
        </w:rPr>
        <w:t xml:space="preserve"> she sat down too and wished she could gather them up and take them with her to the porch to sleep</w:t>
      </w:r>
      <w:r w:rsidR="00F70064">
        <w:rPr>
          <w:rFonts w:cstheme="minorHAnsi"/>
          <w:color w:val="454541" w:themeColor="text2" w:themeTint="E6"/>
          <w:sz w:val="28"/>
          <w:szCs w:val="28"/>
        </w:rPr>
        <w:t>…</w:t>
      </w:r>
    </w:p>
    <w:p w14:paraId="45DDB9A6" w14:textId="77777777" w:rsidR="006768A0" w:rsidRPr="00EE510C" w:rsidRDefault="006768A0" w:rsidP="006768A0">
      <w:pPr>
        <w:jc w:val="center"/>
        <w:rPr>
          <w:rFonts w:cstheme="minorHAnsi"/>
          <w:b/>
          <w:bCs/>
          <w:color w:val="454541" w:themeColor="text2" w:themeTint="E6"/>
          <w:sz w:val="28"/>
          <w:szCs w:val="28"/>
        </w:rPr>
      </w:pPr>
      <w:bookmarkStart w:id="3" w:name="_Hlk115182167"/>
      <w:r w:rsidRPr="00EE510C">
        <w:rPr>
          <w:rFonts w:cstheme="minorHAnsi"/>
          <w:b/>
          <w:bCs/>
          <w:color w:val="7030A0"/>
          <w:sz w:val="28"/>
          <w:szCs w:val="28"/>
        </w:rPr>
        <w:t>*****</w:t>
      </w:r>
    </w:p>
    <w:bookmarkEnd w:id="3"/>
    <w:p w14:paraId="23D1E227" w14:textId="77777777" w:rsidR="006768A0" w:rsidRDefault="006768A0" w:rsidP="009022C5">
      <w:pPr>
        <w:rPr>
          <w:rFonts w:cstheme="minorHAnsi"/>
          <w:color w:val="454541" w:themeColor="text2" w:themeTint="E6"/>
          <w:sz w:val="28"/>
          <w:szCs w:val="28"/>
        </w:rPr>
      </w:pPr>
    </w:p>
    <w:p w14:paraId="39AEB245" w14:textId="5C73D54A" w:rsidR="00BC72B9" w:rsidRDefault="00497CB6">
      <w:pPr>
        <w:pStyle w:val="Heading1"/>
        <w:rPr>
          <w:rFonts w:asciiTheme="minorHAnsi" w:hAnsiTheme="minorHAnsi" w:cstheme="minorHAnsi"/>
          <w:b w:val="0"/>
          <w:sz w:val="28"/>
          <w:szCs w:val="28"/>
        </w:rPr>
      </w:pPr>
      <w:r>
        <w:rPr>
          <w:rFonts w:asciiTheme="minorHAnsi" w:hAnsiTheme="minorHAnsi" w:cstheme="minorHAnsi"/>
          <w:b w:val="0"/>
          <w:sz w:val="28"/>
          <w:szCs w:val="28"/>
        </w:rPr>
        <w:t>Months</w:t>
      </w:r>
      <w:r w:rsidR="004A49CD">
        <w:rPr>
          <w:rFonts w:asciiTheme="minorHAnsi" w:hAnsiTheme="minorHAnsi" w:cstheme="minorHAnsi"/>
          <w:b w:val="0"/>
          <w:sz w:val="28"/>
          <w:szCs w:val="28"/>
        </w:rPr>
        <w:t xml:space="preserve"> passed, winter easing gently into place, as southern winters do. The</w:t>
      </w:r>
      <w:r w:rsidR="00A33876">
        <w:rPr>
          <w:rFonts w:asciiTheme="minorHAnsi" w:hAnsiTheme="minorHAnsi" w:cstheme="minorHAnsi"/>
          <w:b w:val="0"/>
          <w:sz w:val="28"/>
          <w:szCs w:val="28"/>
        </w:rPr>
        <w:t xml:space="preserve"> sun, warm as a blanket, wrapped </w:t>
      </w:r>
      <w:r w:rsidR="00826377">
        <w:rPr>
          <w:rFonts w:asciiTheme="minorHAnsi" w:hAnsiTheme="minorHAnsi" w:cstheme="minorHAnsi"/>
          <w:b w:val="0"/>
          <w:sz w:val="28"/>
          <w:szCs w:val="28"/>
        </w:rPr>
        <w:t>Kya’s shoulders, coaxing her deeper into the marsh.</w:t>
      </w:r>
      <w:r w:rsidR="008F051A">
        <w:rPr>
          <w:rFonts w:asciiTheme="minorHAnsi" w:hAnsiTheme="minorHAnsi" w:cstheme="minorHAnsi"/>
          <w:b w:val="0"/>
          <w:sz w:val="28"/>
          <w:szCs w:val="28"/>
        </w:rPr>
        <w:t xml:space="preserve"> Sometimes she heard night-sounds she didn’t know</w:t>
      </w:r>
      <w:r w:rsidR="00245D2E">
        <w:rPr>
          <w:rFonts w:asciiTheme="minorHAnsi" w:hAnsiTheme="minorHAnsi" w:cstheme="minorHAnsi"/>
          <w:b w:val="0"/>
          <w:sz w:val="28"/>
          <w:szCs w:val="28"/>
        </w:rPr>
        <w:t xml:space="preserve"> or jumped from lightning too close, but whenever she stumbled</w:t>
      </w:r>
      <w:r w:rsidR="00792D56">
        <w:rPr>
          <w:rFonts w:asciiTheme="minorHAnsi" w:hAnsiTheme="minorHAnsi" w:cstheme="minorHAnsi"/>
          <w:b w:val="0"/>
          <w:sz w:val="28"/>
          <w:szCs w:val="28"/>
        </w:rPr>
        <w:t xml:space="preserve">, it was the land that caught her. </w:t>
      </w:r>
      <w:r w:rsidR="00E94CD1">
        <w:rPr>
          <w:rFonts w:asciiTheme="minorHAnsi" w:hAnsiTheme="minorHAnsi" w:cstheme="minorHAnsi"/>
          <w:b w:val="0"/>
          <w:sz w:val="28"/>
          <w:szCs w:val="28"/>
        </w:rPr>
        <w:t>Until at last, at some unclaimed moment, the heart-pain</w:t>
      </w:r>
      <w:r w:rsidR="002D0968">
        <w:rPr>
          <w:rFonts w:asciiTheme="minorHAnsi" w:hAnsiTheme="minorHAnsi" w:cstheme="minorHAnsi"/>
          <w:b w:val="0"/>
          <w:sz w:val="28"/>
          <w:szCs w:val="28"/>
        </w:rPr>
        <w:t xml:space="preserve"> seeped away like water into sand. Still there, but deep.</w:t>
      </w:r>
      <w:r w:rsidR="00473053">
        <w:rPr>
          <w:rFonts w:asciiTheme="minorHAnsi" w:hAnsiTheme="minorHAnsi" w:cstheme="minorHAnsi"/>
          <w:b w:val="0"/>
          <w:sz w:val="28"/>
          <w:szCs w:val="28"/>
        </w:rPr>
        <w:t xml:space="preserve"> Kay laid her hand upon the breathing, wet earth</w:t>
      </w:r>
      <w:r w:rsidR="00457EF0">
        <w:rPr>
          <w:rFonts w:asciiTheme="minorHAnsi" w:hAnsiTheme="minorHAnsi" w:cstheme="minorHAnsi"/>
          <w:b w:val="0"/>
          <w:sz w:val="28"/>
          <w:szCs w:val="28"/>
        </w:rPr>
        <w:t>, and the marsh became her mother.</w:t>
      </w:r>
    </w:p>
    <w:p w14:paraId="66DF84A2" w14:textId="77777777" w:rsidR="006768A0" w:rsidRPr="00EE510C" w:rsidRDefault="006768A0" w:rsidP="006768A0">
      <w:pPr>
        <w:jc w:val="center"/>
        <w:rPr>
          <w:rFonts w:cstheme="minorHAnsi"/>
          <w:b/>
          <w:bCs/>
          <w:color w:val="454541" w:themeColor="text2" w:themeTint="E6"/>
          <w:sz w:val="28"/>
          <w:szCs w:val="28"/>
        </w:rPr>
      </w:pPr>
      <w:r w:rsidRPr="00EE510C">
        <w:rPr>
          <w:rFonts w:cstheme="minorHAnsi"/>
          <w:b/>
          <w:bCs/>
          <w:color w:val="7030A0"/>
          <w:sz w:val="28"/>
          <w:szCs w:val="28"/>
        </w:rPr>
        <w:t>*****</w:t>
      </w:r>
    </w:p>
    <w:p w14:paraId="7DF9E4A5" w14:textId="12962C93" w:rsidR="00B315DB" w:rsidRDefault="00724F6A" w:rsidP="00B315DB">
      <w:pPr>
        <w:rPr>
          <w:color w:val="454541" w:themeColor="text2" w:themeTint="E6"/>
          <w:sz w:val="28"/>
          <w:szCs w:val="28"/>
        </w:rPr>
      </w:pPr>
      <w:r>
        <w:rPr>
          <w:color w:val="454541" w:themeColor="text2" w:themeTint="E6"/>
          <w:sz w:val="28"/>
          <w:szCs w:val="28"/>
        </w:rPr>
        <w:t>Scupper went</w:t>
      </w:r>
      <w:r w:rsidR="008A6786">
        <w:rPr>
          <w:color w:val="454541" w:themeColor="text2" w:themeTint="E6"/>
          <w:sz w:val="28"/>
          <w:szCs w:val="28"/>
        </w:rPr>
        <w:t xml:space="preserve"> on. ‘Don’t go thinking poetry’s just for sis</w:t>
      </w:r>
      <w:r w:rsidR="00110BBD">
        <w:rPr>
          <w:color w:val="454541" w:themeColor="text2" w:themeTint="E6"/>
          <w:sz w:val="28"/>
          <w:szCs w:val="28"/>
        </w:rPr>
        <w:t xml:space="preserve">sies. </w:t>
      </w:r>
      <w:proofErr w:type="gramStart"/>
      <w:r w:rsidR="00110BBD">
        <w:rPr>
          <w:color w:val="454541" w:themeColor="text2" w:themeTint="E6"/>
          <w:sz w:val="28"/>
          <w:szCs w:val="28"/>
        </w:rPr>
        <w:t>There’s</w:t>
      </w:r>
      <w:proofErr w:type="gramEnd"/>
      <w:r w:rsidR="00110BBD">
        <w:rPr>
          <w:color w:val="454541" w:themeColor="text2" w:themeTint="E6"/>
          <w:sz w:val="28"/>
          <w:szCs w:val="28"/>
        </w:rPr>
        <w:t xml:space="preserve"> mushy love poems, for sure, but there’s</w:t>
      </w:r>
      <w:r w:rsidR="00FB04F1">
        <w:rPr>
          <w:color w:val="454541" w:themeColor="text2" w:themeTint="E6"/>
          <w:sz w:val="28"/>
          <w:szCs w:val="28"/>
        </w:rPr>
        <w:t xml:space="preserve"> also funny ones, lots about nature, war even.</w:t>
      </w:r>
      <w:r w:rsidR="006226BC">
        <w:rPr>
          <w:color w:val="454541" w:themeColor="text2" w:themeTint="E6"/>
          <w:sz w:val="28"/>
          <w:szCs w:val="28"/>
        </w:rPr>
        <w:t xml:space="preserve"> Whole point of it </w:t>
      </w:r>
      <w:r w:rsidR="00E46AA7">
        <w:rPr>
          <w:color w:val="454541" w:themeColor="text2" w:themeTint="E6"/>
          <w:sz w:val="28"/>
          <w:szCs w:val="28"/>
        </w:rPr>
        <w:t>–</w:t>
      </w:r>
      <w:r w:rsidR="006226BC">
        <w:rPr>
          <w:color w:val="454541" w:themeColor="text2" w:themeTint="E6"/>
          <w:sz w:val="28"/>
          <w:szCs w:val="28"/>
        </w:rPr>
        <w:t xml:space="preserve"> </w:t>
      </w:r>
      <w:r w:rsidR="00E46AA7">
        <w:rPr>
          <w:color w:val="454541" w:themeColor="text2" w:themeTint="E6"/>
          <w:sz w:val="28"/>
          <w:szCs w:val="28"/>
        </w:rPr>
        <w:t xml:space="preserve">they make </w:t>
      </w:r>
      <w:proofErr w:type="spellStart"/>
      <w:r w:rsidR="00E46AA7">
        <w:rPr>
          <w:color w:val="454541" w:themeColor="text2" w:themeTint="E6"/>
          <w:sz w:val="28"/>
          <w:szCs w:val="28"/>
        </w:rPr>
        <w:t>ya</w:t>
      </w:r>
      <w:proofErr w:type="spellEnd"/>
      <w:r w:rsidR="00E46AA7">
        <w:rPr>
          <w:color w:val="454541" w:themeColor="text2" w:themeTint="E6"/>
          <w:sz w:val="28"/>
          <w:szCs w:val="28"/>
        </w:rPr>
        <w:t xml:space="preserve"> feel something.’ His dad had told him many times that the definition</w:t>
      </w:r>
      <w:r w:rsidR="007825FD">
        <w:rPr>
          <w:color w:val="454541" w:themeColor="text2" w:themeTint="E6"/>
          <w:sz w:val="28"/>
          <w:szCs w:val="28"/>
        </w:rPr>
        <w:t xml:space="preserve"> of a real man is one who cries without shame, reads poetry with his heart, </w:t>
      </w:r>
      <w:r w:rsidR="00D669C2">
        <w:rPr>
          <w:color w:val="454541" w:themeColor="text2" w:themeTint="E6"/>
          <w:sz w:val="28"/>
          <w:szCs w:val="28"/>
        </w:rPr>
        <w:t>feels opera in his soul, and does what’s necessary to defend a woman.</w:t>
      </w:r>
    </w:p>
    <w:p w14:paraId="1651F3AE" w14:textId="77777777" w:rsidR="001646B6" w:rsidRPr="00EE510C" w:rsidRDefault="001646B6" w:rsidP="001646B6">
      <w:pPr>
        <w:jc w:val="center"/>
        <w:rPr>
          <w:rFonts w:cstheme="minorHAnsi"/>
          <w:b/>
          <w:bCs/>
          <w:color w:val="454541" w:themeColor="text2" w:themeTint="E6"/>
          <w:sz w:val="28"/>
          <w:szCs w:val="28"/>
        </w:rPr>
      </w:pPr>
      <w:bookmarkStart w:id="4" w:name="_Hlk115182294"/>
      <w:r w:rsidRPr="00EE510C">
        <w:rPr>
          <w:rFonts w:cstheme="minorHAnsi"/>
          <w:b/>
          <w:bCs/>
          <w:color w:val="7030A0"/>
          <w:sz w:val="28"/>
          <w:szCs w:val="28"/>
        </w:rPr>
        <w:t>*****</w:t>
      </w:r>
    </w:p>
    <w:bookmarkEnd w:id="4"/>
    <w:p w14:paraId="76C57723" w14:textId="63E64096" w:rsidR="00144D7A" w:rsidRDefault="00450171" w:rsidP="00B315DB">
      <w:pPr>
        <w:rPr>
          <w:color w:val="454541" w:themeColor="text2" w:themeTint="E6"/>
          <w:sz w:val="28"/>
          <w:szCs w:val="28"/>
        </w:rPr>
      </w:pPr>
      <w:r>
        <w:rPr>
          <w:color w:val="454541" w:themeColor="text2" w:themeTint="E6"/>
          <w:sz w:val="28"/>
          <w:szCs w:val="28"/>
        </w:rPr>
        <w:t xml:space="preserve">‘Good afternoon, Mr Tate,’ she said, </w:t>
      </w:r>
      <w:r w:rsidR="003A7A38">
        <w:rPr>
          <w:color w:val="454541" w:themeColor="text2" w:themeTint="E6"/>
          <w:sz w:val="28"/>
          <w:szCs w:val="28"/>
        </w:rPr>
        <w:t>making a little curtsy. He caught a glimpse of the spunk and sass somewhere inside. ‘Now, can we meet somewhere besides here?</w:t>
      </w:r>
      <w:r w:rsidR="00486E6D">
        <w:rPr>
          <w:color w:val="454541" w:themeColor="text2" w:themeTint="E6"/>
          <w:sz w:val="28"/>
          <w:szCs w:val="28"/>
        </w:rPr>
        <w:t xml:space="preserve"> Please.’</w:t>
      </w:r>
    </w:p>
    <w:p w14:paraId="10787AD2" w14:textId="77777777" w:rsidR="00486E6D" w:rsidRDefault="00486E6D" w:rsidP="00B315DB">
      <w:pPr>
        <w:rPr>
          <w:color w:val="454541" w:themeColor="text2" w:themeTint="E6"/>
          <w:sz w:val="28"/>
          <w:szCs w:val="28"/>
        </w:rPr>
      </w:pPr>
      <w:r>
        <w:rPr>
          <w:color w:val="454541" w:themeColor="text2" w:themeTint="E6"/>
          <w:sz w:val="28"/>
          <w:szCs w:val="28"/>
        </w:rPr>
        <w:t>‘Sure, I guess, but why?’</w:t>
      </w:r>
    </w:p>
    <w:p w14:paraId="790C7C90" w14:textId="77777777" w:rsidR="003F7864" w:rsidRDefault="00C6714A" w:rsidP="00B315DB">
      <w:pPr>
        <w:rPr>
          <w:color w:val="454541" w:themeColor="text2" w:themeTint="E6"/>
          <w:sz w:val="28"/>
          <w:szCs w:val="28"/>
        </w:rPr>
      </w:pPr>
      <w:r>
        <w:rPr>
          <w:color w:val="454541" w:themeColor="text2" w:themeTint="E6"/>
          <w:sz w:val="28"/>
          <w:szCs w:val="28"/>
        </w:rPr>
        <w:t>‘</w:t>
      </w:r>
      <w:proofErr w:type="spellStart"/>
      <w:r>
        <w:rPr>
          <w:color w:val="454541" w:themeColor="text2" w:themeTint="E6"/>
          <w:sz w:val="28"/>
          <w:szCs w:val="28"/>
        </w:rPr>
        <w:t>Jump</w:t>
      </w:r>
      <w:r w:rsidR="00924EAC">
        <w:rPr>
          <w:color w:val="454541" w:themeColor="text2" w:themeTint="E6"/>
          <w:sz w:val="28"/>
          <w:szCs w:val="28"/>
        </w:rPr>
        <w:t>in</w:t>
      </w:r>
      <w:proofErr w:type="spellEnd"/>
      <w:r w:rsidR="00924EAC">
        <w:rPr>
          <w:color w:val="454541" w:themeColor="text2" w:themeTint="E6"/>
          <w:sz w:val="28"/>
          <w:szCs w:val="28"/>
        </w:rPr>
        <w:t>’</w:t>
      </w:r>
      <w:r>
        <w:rPr>
          <w:color w:val="454541" w:themeColor="text2" w:themeTint="E6"/>
          <w:sz w:val="28"/>
          <w:szCs w:val="28"/>
        </w:rPr>
        <w:t xml:space="preserve"> said the Social Services</w:t>
      </w:r>
      <w:r w:rsidR="0053550C">
        <w:rPr>
          <w:color w:val="454541" w:themeColor="text2" w:themeTint="E6"/>
          <w:sz w:val="28"/>
          <w:szCs w:val="28"/>
        </w:rPr>
        <w:t xml:space="preserve"> are </w:t>
      </w:r>
      <w:proofErr w:type="spellStart"/>
      <w:r w:rsidR="0053550C">
        <w:rPr>
          <w:color w:val="454541" w:themeColor="text2" w:themeTint="E6"/>
          <w:sz w:val="28"/>
          <w:szCs w:val="28"/>
        </w:rPr>
        <w:t>lookin</w:t>
      </w:r>
      <w:proofErr w:type="spellEnd"/>
      <w:r w:rsidR="0053550C">
        <w:rPr>
          <w:color w:val="454541" w:themeColor="text2" w:themeTint="E6"/>
          <w:sz w:val="28"/>
          <w:szCs w:val="28"/>
        </w:rPr>
        <w:t>’ for me. I’m scared they’ll pull</w:t>
      </w:r>
      <w:r w:rsidR="00011152">
        <w:rPr>
          <w:color w:val="454541" w:themeColor="text2" w:themeTint="E6"/>
          <w:sz w:val="28"/>
          <w:szCs w:val="28"/>
        </w:rPr>
        <w:t xml:space="preserve"> me in like </w:t>
      </w:r>
      <w:proofErr w:type="gramStart"/>
      <w:r w:rsidR="00011152">
        <w:rPr>
          <w:color w:val="454541" w:themeColor="text2" w:themeTint="E6"/>
          <w:sz w:val="28"/>
          <w:szCs w:val="28"/>
        </w:rPr>
        <w:t>a</w:t>
      </w:r>
      <w:proofErr w:type="gramEnd"/>
      <w:r w:rsidR="00011152">
        <w:rPr>
          <w:color w:val="454541" w:themeColor="text2" w:themeTint="E6"/>
          <w:sz w:val="28"/>
          <w:szCs w:val="28"/>
        </w:rPr>
        <w:t xml:space="preserve"> trout, put me in a foster home or </w:t>
      </w:r>
      <w:proofErr w:type="spellStart"/>
      <w:r w:rsidR="00011152">
        <w:rPr>
          <w:color w:val="454541" w:themeColor="text2" w:themeTint="E6"/>
          <w:sz w:val="28"/>
          <w:szCs w:val="28"/>
        </w:rPr>
        <w:t>sump’</w:t>
      </w:r>
      <w:r w:rsidR="003F7864">
        <w:rPr>
          <w:color w:val="454541" w:themeColor="text2" w:themeTint="E6"/>
          <w:sz w:val="28"/>
          <w:szCs w:val="28"/>
        </w:rPr>
        <w:t>m</w:t>
      </w:r>
      <w:proofErr w:type="spellEnd"/>
      <w:r w:rsidR="003F7864">
        <w:rPr>
          <w:color w:val="454541" w:themeColor="text2" w:themeTint="E6"/>
          <w:sz w:val="28"/>
          <w:szCs w:val="28"/>
        </w:rPr>
        <w:t>.’</w:t>
      </w:r>
    </w:p>
    <w:p w14:paraId="6F139BF1" w14:textId="77777777" w:rsidR="00924EAC" w:rsidRDefault="00924EAC" w:rsidP="00B315DB">
      <w:pPr>
        <w:rPr>
          <w:color w:val="454541" w:themeColor="text2" w:themeTint="E6"/>
          <w:sz w:val="28"/>
          <w:szCs w:val="28"/>
        </w:rPr>
      </w:pPr>
      <w:r>
        <w:rPr>
          <w:color w:val="454541" w:themeColor="text2" w:themeTint="E6"/>
          <w:sz w:val="28"/>
          <w:szCs w:val="28"/>
        </w:rPr>
        <w:t>‘Well,</w:t>
      </w:r>
      <w:r w:rsidR="00634765">
        <w:rPr>
          <w:color w:val="454541" w:themeColor="text2" w:themeTint="E6"/>
          <w:sz w:val="28"/>
          <w:szCs w:val="28"/>
        </w:rPr>
        <w:t xml:space="preserve"> we better hide way out where the </w:t>
      </w:r>
      <w:r w:rsidR="00D615DB">
        <w:rPr>
          <w:color w:val="454541" w:themeColor="text2" w:themeTint="E6"/>
          <w:sz w:val="28"/>
          <w:szCs w:val="28"/>
        </w:rPr>
        <w:t>crawdad</w:t>
      </w:r>
      <w:r w:rsidR="00A33913">
        <w:rPr>
          <w:color w:val="454541" w:themeColor="text2" w:themeTint="E6"/>
          <w:sz w:val="28"/>
          <w:szCs w:val="28"/>
        </w:rPr>
        <w:t>s</w:t>
      </w:r>
      <w:r w:rsidR="00D615DB">
        <w:rPr>
          <w:color w:val="454541" w:themeColor="text2" w:themeTint="E6"/>
          <w:sz w:val="28"/>
          <w:szCs w:val="28"/>
        </w:rPr>
        <w:t xml:space="preserve"> </w:t>
      </w:r>
      <w:r w:rsidR="00634765">
        <w:rPr>
          <w:color w:val="454541" w:themeColor="text2" w:themeTint="E6"/>
          <w:sz w:val="28"/>
          <w:szCs w:val="28"/>
        </w:rPr>
        <w:t>sing.</w:t>
      </w:r>
      <w:r w:rsidR="00D615DB">
        <w:rPr>
          <w:color w:val="454541" w:themeColor="text2" w:themeTint="E6"/>
          <w:sz w:val="28"/>
          <w:szCs w:val="28"/>
        </w:rPr>
        <w:t xml:space="preserve"> I pity</w:t>
      </w:r>
      <w:r w:rsidR="006758FB">
        <w:rPr>
          <w:color w:val="454541" w:themeColor="text2" w:themeTint="E6"/>
          <w:sz w:val="28"/>
          <w:szCs w:val="28"/>
        </w:rPr>
        <w:t xml:space="preserve"> any foster parents who take you on.’ Tate’s whole face smiled.</w:t>
      </w:r>
    </w:p>
    <w:p w14:paraId="5E5261AA" w14:textId="77777777" w:rsidR="006758FB" w:rsidRDefault="00E52A56" w:rsidP="00B315DB">
      <w:pPr>
        <w:rPr>
          <w:color w:val="454541" w:themeColor="text2" w:themeTint="E6"/>
          <w:sz w:val="28"/>
          <w:szCs w:val="28"/>
        </w:rPr>
      </w:pPr>
      <w:r>
        <w:rPr>
          <w:color w:val="454541" w:themeColor="text2" w:themeTint="E6"/>
          <w:sz w:val="28"/>
          <w:szCs w:val="28"/>
        </w:rPr>
        <w:t>‘What</w:t>
      </w:r>
      <w:r w:rsidR="00D13DE8">
        <w:rPr>
          <w:color w:val="454541" w:themeColor="text2" w:themeTint="E6"/>
          <w:sz w:val="28"/>
          <w:szCs w:val="28"/>
        </w:rPr>
        <w:t xml:space="preserve"> </w:t>
      </w:r>
      <w:proofErr w:type="spellStart"/>
      <w:r w:rsidR="00D13DE8">
        <w:rPr>
          <w:color w:val="454541" w:themeColor="text2" w:themeTint="E6"/>
          <w:sz w:val="28"/>
          <w:szCs w:val="28"/>
        </w:rPr>
        <w:t>d’ya</w:t>
      </w:r>
      <w:proofErr w:type="spellEnd"/>
      <w:r w:rsidR="00D13DE8">
        <w:rPr>
          <w:color w:val="454541" w:themeColor="text2" w:themeTint="E6"/>
          <w:sz w:val="28"/>
          <w:szCs w:val="28"/>
        </w:rPr>
        <w:t xml:space="preserve"> mean, where the </w:t>
      </w:r>
      <w:r w:rsidR="00741441">
        <w:rPr>
          <w:color w:val="454541" w:themeColor="text2" w:themeTint="E6"/>
          <w:sz w:val="28"/>
          <w:szCs w:val="28"/>
        </w:rPr>
        <w:t>crawdads</w:t>
      </w:r>
      <w:r w:rsidR="00D13DE8">
        <w:rPr>
          <w:color w:val="454541" w:themeColor="text2" w:themeTint="E6"/>
          <w:sz w:val="28"/>
          <w:szCs w:val="28"/>
        </w:rPr>
        <w:t xml:space="preserve"> sing</w:t>
      </w:r>
      <w:r w:rsidR="00935945">
        <w:rPr>
          <w:color w:val="454541" w:themeColor="text2" w:themeTint="E6"/>
          <w:sz w:val="28"/>
          <w:szCs w:val="28"/>
        </w:rPr>
        <w:t>?</w:t>
      </w:r>
      <w:r w:rsidR="00741441">
        <w:rPr>
          <w:color w:val="454541" w:themeColor="text2" w:themeTint="E6"/>
          <w:sz w:val="28"/>
          <w:szCs w:val="28"/>
        </w:rPr>
        <w:t xml:space="preserve"> Ma used to say that</w:t>
      </w:r>
      <w:r w:rsidR="004024F3">
        <w:rPr>
          <w:color w:val="454541" w:themeColor="text2" w:themeTint="E6"/>
          <w:sz w:val="28"/>
          <w:szCs w:val="28"/>
        </w:rPr>
        <w:t>.’ Kya remembered Ma always encouraging her</w:t>
      </w:r>
      <w:r w:rsidR="0036550D">
        <w:rPr>
          <w:color w:val="454541" w:themeColor="text2" w:themeTint="E6"/>
          <w:sz w:val="28"/>
          <w:szCs w:val="28"/>
        </w:rPr>
        <w:t xml:space="preserve"> to explore the marsh: ‘Go as far as you can</w:t>
      </w:r>
      <w:r w:rsidR="00F53704">
        <w:rPr>
          <w:color w:val="454541" w:themeColor="text2" w:themeTint="E6"/>
          <w:sz w:val="28"/>
          <w:szCs w:val="28"/>
        </w:rPr>
        <w:t xml:space="preserve"> – way out yonder where the crawdads sing.</w:t>
      </w:r>
      <w:r w:rsidR="00A33913">
        <w:rPr>
          <w:color w:val="454541" w:themeColor="text2" w:themeTint="E6"/>
          <w:sz w:val="28"/>
          <w:szCs w:val="28"/>
        </w:rPr>
        <w:t>’</w:t>
      </w:r>
    </w:p>
    <w:p w14:paraId="19798D01" w14:textId="77777777" w:rsidR="00A33913" w:rsidRDefault="006D183A" w:rsidP="00B315DB">
      <w:pPr>
        <w:rPr>
          <w:color w:val="454541" w:themeColor="text2" w:themeTint="E6"/>
          <w:sz w:val="28"/>
          <w:szCs w:val="28"/>
        </w:rPr>
      </w:pPr>
      <w:r>
        <w:rPr>
          <w:color w:val="454541" w:themeColor="text2" w:themeTint="E6"/>
          <w:sz w:val="28"/>
          <w:szCs w:val="28"/>
        </w:rPr>
        <w:t>‘Just means far in the bush where critters are wild</w:t>
      </w:r>
      <w:r w:rsidR="00C51BBC">
        <w:rPr>
          <w:color w:val="454541" w:themeColor="text2" w:themeTint="E6"/>
          <w:sz w:val="28"/>
          <w:szCs w:val="28"/>
        </w:rPr>
        <w:t>, still behaving like critters. Now, you got any ideas where we can meet</w:t>
      </w:r>
      <w:r w:rsidR="00C0674D">
        <w:rPr>
          <w:color w:val="454541" w:themeColor="text2" w:themeTint="E6"/>
          <w:sz w:val="28"/>
          <w:szCs w:val="28"/>
        </w:rPr>
        <w:t>?’</w:t>
      </w:r>
    </w:p>
    <w:p w14:paraId="67231576" w14:textId="1093CE50" w:rsidR="00C0674D" w:rsidRDefault="00C0674D" w:rsidP="00B315DB">
      <w:pPr>
        <w:rPr>
          <w:color w:val="454541" w:themeColor="text2" w:themeTint="E6"/>
          <w:sz w:val="28"/>
          <w:szCs w:val="28"/>
        </w:rPr>
      </w:pPr>
      <w:r>
        <w:rPr>
          <w:color w:val="454541" w:themeColor="text2" w:themeTint="E6"/>
          <w:sz w:val="28"/>
          <w:szCs w:val="28"/>
        </w:rPr>
        <w:lastRenderedPageBreak/>
        <w:t xml:space="preserve">‘There’s a place I found one time, an old </w:t>
      </w:r>
      <w:proofErr w:type="spellStart"/>
      <w:r>
        <w:rPr>
          <w:color w:val="454541" w:themeColor="text2" w:themeTint="E6"/>
          <w:sz w:val="28"/>
          <w:szCs w:val="28"/>
        </w:rPr>
        <w:t>fallin</w:t>
      </w:r>
      <w:proofErr w:type="spellEnd"/>
      <w:r>
        <w:rPr>
          <w:color w:val="454541" w:themeColor="text2" w:themeTint="E6"/>
          <w:sz w:val="28"/>
          <w:szCs w:val="28"/>
        </w:rPr>
        <w:t>’-down</w:t>
      </w:r>
      <w:r w:rsidR="00433EB0">
        <w:rPr>
          <w:color w:val="454541" w:themeColor="text2" w:themeTint="E6"/>
          <w:sz w:val="28"/>
          <w:szCs w:val="28"/>
        </w:rPr>
        <w:t xml:space="preserve"> cabin. Once you know the turnoff, </w:t>
      </w:r>
      <w:proofErr w:type="spellStart"/>
      <w:r w:rsidR="00433EB0">
        <w:rPr>
          <w:color w:val="454541" w:themeColor="text2" w:themeTint="E6"/>
          <w:sz w:val="28"/>
          <w:szCs w:val="28"/>
        </w:rPr>
        <w:t>ya</w:t>
      </w:r>
      <w:proofErr w:type="spellEnd"/>
      <w:r w:rsidR="00433EB0">
        <w:rPr>
          <w:color w:val="454541" w:themeColor="text2" w:themeTint="E6"/>
          <w:sz w:val="28"/>
          <w:szCs w:val="28"/>
        </w:rPr>
        <w:t xml:space="preserve"> can get </w:t>
      </w:r>
      <w:r w:rsidR="00F0715D">
        <w:rPr>
          <w:color w:val="454541" w:themeColor="text2" w:themeTint="E6"/>
          <w:sz w:val="28"/>
          <w:szCs w:val="28"/>
        </w:rPr>
        <w:t>there by boat.’</w:t>
      </w:r>
    </w:p>
    <w:p w14:paraId="72D870FC" w14:textId="77777777" w:rsidR="00D92CEC" w:rsidRPr="00EE510C" w:rsidRDefault="00D92CEC" w:rsidP="00D92CEC">
      <w:pPr>
        <w:jc w:val="center"/>
        <w:rPr>
          <w:rFonts w:cstheme="minorHAnsi"/>
          <w:b/>
          <w:bCs/>
          <w:color w:val="454541" w:themeColor="text2" w:themeTint="E6"/>
          <w:sz w:val="28"/>
          <w:szCs w:val="28"/>
        </w:rPr>
      </w:pPr>
      <w:r w:rsidRPr="00EE510C">
        <w:rPr>
          <w:rFonts w:cstheme="minorHAnsi"/>
          <w:b/>
          <w:bCs/>
          <w:color w:val="7030A0"/>
          <w:sz w:val="28"/>
          <w:szCs w:val="28"/>
        </w:rPr>
        <w:t>*****</w:t>
      </w:r>
    </w:p>
    <w:p w14:paraId="115E9FF1" w14:textId="596E8C29" w:rsidR="0030185B" w:rsidRDefault="00275D80" w:rsidP="00B315DB">
      <w:pPr>
        <w:rPr>
          <w:color w:val="454541" w:themeColor="text2" w:themeTint="E6"/>
          <w:sz w:val="28"/>
          <w:szCs w:val="28"/>
        </w:rPr>
      </w:pPr>
      <w:r>
        <w:rPr>
          <w:color w:val="454541" w:themeColor="text2" w:themeTint="E6"/>
          <w:sz w:val="28"/>
          <w:szCs w:val="28"/>
        </w:rPr>
        <w:t>She waited the next day.</w:t>
      </w:r>
      <w:r w:rsidR="00A640CE">
        <w:rPr>
          <w:color w:val="454541" w:themeColor="text2" w:themeTint="E6"/>
          <w:sz w:val="28"/>
          <w:szCs w:val="28"/>
        </w:rPr>
        <w:t xml:space="preserve"> Each hour warmed until noon, blistered after midday, </w:t>
      </w:r>
      <w:r w:rsidR="00EB165D">
        <w:rPr>
          <w:color w:val="454541" w:themeColor="text2" w:themeTint="E6"/>
          <w:sz w:val="28"/>
          <w:szCs w:val="28"/>
        </w:rPr>
        <w:t>throbbed past sunset. Later, the moon threw hope across the water, but that died too.</w:t>
      </w:r>
      <w:r w:rsidR="00FD1106">
        <w:rPr>
          <w:color w:val="454541" w:themeColor="text2" w:themeTint="E6"/>
          <w:sz w:val="28"/>
          <w:szCs w:val="28"/>
        </w:rPr>
        <w:t xml:space="preserve"> Another sunrise, another white-hot noon. Sunset again. </w:t>
      </w:r>
      <w:r w:rsidR="002249C6">
        <w:rPr>
          <w:color w:val="454541" w:themeColor="text2" w:themeTint="E6"/>
          <w:sz w:val="28"/>
          <w:szCs w:val="28"/>
        </w:rPr>
        <w:t>All hope gone to neutral. Her eyes shifted listlessly, and though she listened for Tate’s boat</w:t>
      </w:r>
      <w:r w:rsidR="00CD1E01">
        <w:rPr>
          <w:color w:val="454541" w:themeColor="text2" w:themeTint="E6"/>
          <w:sz w:val="28"/>
          <w:szCs w:val="28"/>
        </w:rPr>
        <w:t>, she was no longer coiled.</w:t>
      </w:r>
    </w:p>
    <w:p w14:paraId="71CD0B5A" w14:textId="02624371" w:rsidR="0073082E" w:rsidRDefault="00BF12C4" w:rsidP="00B315DB">
      <w:pPr>
        <w:rPr>
          <w:color w:val="454541" w:themeColor="text2" w:themeTint="E6"/>
          <w:sz w:val="28"/>
          <w:szCs w:val="28"/>
        </w:rPr>
      </w:pPr>
      <w:r>
        <w:rPr>
          <w:color w:val="454541" w:themeColor="text2" w:themeTint="E6"/>
          <w:sz w:val="28"/>
          <w:szCs w:val="28"/>
        </w:rPr>
        <w:t>Dully Kya watched firef</w:t>
      </w:r>
      <w:r w:rsidR="00B270D0">
        <w:rPr>
          <w:color w:val="454541" w:themeColor="text2" w:themeTint="E6"/>
          <w:sz w:val="28"/>
          <w:szCs w:val="28"/>
        </w:rPr>
        <w:t>lies scribbling across the night.</w:t>
      </w:r>
      <w:r w:rsidR="005A7B01">
        <w:rPr>
          <w:color w:val="454541" w:themeColor="text2" w:themeTint="E6"/>
          <w:sz w:val="28"/>
          <w:szCs w:val="28"/>
        </w:rPr>
        <w:t xml:space="preserve"> Each species of firefly has its own language of flashes</w:t>
      </w:r>
      <w:r w:rsidR="00E44620">
        <w:rPr>
          <w:color w:val="454541" w:themeColor="text2" w:themeTint="E6"/>
          <w:sz w:val="28"/>
          <w:szCs w:val="28"/>
        </w:rPr>
        <w:t>.</w:t>
      </w:r>
    </w:p>
    <w:p w14:paraId="0EC1EC7E" w14:textId="0103E261" w:rsidR="00E44620" w:rsidRDefault="00E44620" w:rsidP="00B315DB">
      <w:pPr>
        <w:rPr>
          <w:color w:val="454541" w:themeColor="text2" w:themeTint="E6"/>
          <w:sz w:val="28"/>
          <w:szCs w:val="28"/>
        </w:rPr>
      </w:pPr>
      <w:r>
        <w:rPr>
          <w:color w:val="454541" w:themeColor="text2" w:themeTint="E6"/>
          <w:sz w:val="28"/>
          <w:szCs w:val="28"/>
        </w:rPr>
        <w:t xml:space="preserve">Suddenly Kya sat up and paid attention: one of the females had changed her code. </w:t>
      </w:r>
      <w:r w:rsidR="00D01CAC">
        <w:rPr>
          <w:color w:val="454541" w:themeColor="text2" w:themeTint="E6"/>
          <w:sz w:val="28"/>
          <w:szCs w:val="28"/>
        </w:rPr>
        <w:t>First</w:t>
      </w:r>
      <w:r w:rsidR="00D92CEC">
        <w:rPr>
          <w:color w:val="454541" w:themeColor="text2" w:themeTint="E6"/>
          <w:sz w:val="28"/>
          <w:szCs w:val="28"/>
        </w:rPr>
        <w:t>,</w:t>
      </w:r>
      <w:r w:rsidR="00D01CAC">
        <w:rPr>
          <w:color w:val="454541" w:themeColor="text2" w:themeTint="E6"/>
          <w:sz w:val="28"/>
          <w:szCs w:val="28"/>
        </w:rPr>
        <w:t xml:space="preserve"> she flashed the proper sequence of dashes and dots, attracting a male of her species</w:t>
      </w:r>
      <w:r w:rsidR="00CF13AE">
        <w:rPr>
          <w:color w:val="454541" w:themeColor="text2" w:themeTint="E6"/>
          <w:sz w:val="28"/>
          <w:szCs w:val="28"/>
        </w:rPr>
        <w:t>, and they mated. Then she flickered a different signal.</w:t>
      </w:r>
      <w:r w:rsidR="00387284">
        <w:rPr>
          <w:color w:val="454541" w:themeColor="text2" w:themeTint="E6"/>
          <w:sz w:val="28"/>
          <w:szCs w:val="28"/>
        </w:rPr>
        <w:t>, and a male of a different species flew to her. Reading her message, the second male was convinced he</w:t>
      </w:r>
      <w:r w:rsidR="00DE7330">
        <w:rPr>
          <w:color w:val="454541" w:themeColor="text2" w:themeTint="E6"/>
          <w:sz w:val="28"/>
          <w:szCs w:val="28"/>
        </w:rPr>
        <w:t>’d found a willing female of his own kind and hovered above her to mate.</w:t>
      </w:r>
      <w:r w:rsidR="00315DB9">
        <w:rPr>
          <w:color w:val="454541" w:themeColor="text2" w:themeTint="E6"/>
          <w:sz w:val="28"/>
          <w:szCs w:val="28"/>
        </w:rPr>
        <w:t xml:space="preserve"> But suddenly the female firefly reached up, grabbed him with her mouth, and ate him</w:t>
      </w:r>
      <w:r w:rsidR="004F2289">
        <w:rPr>
          <w:color w:val="454541" w:themeColor="text2" w:themeTint="E6"/>
          <w:sz w:val="28"/>
          <w:szCs w:val="28"/>
        </w:rPr>
        <w:t>, chewing all six legs and both wings.</w:t>
      </w:r>
    </w:p>
    <w:p w14:paraId="5713F3DC" w14:textId="65A39F4D" w:rsidR="004F2289" w:rsidRDefault="004F2289" w:rsidP="00B315DB">
      <w:pPr>
        <w:rPr>
          <w:color w:val="454541" w:themeColor="text2" w:themeTint="E6"/>
          <w:sz w:val="28"/>
          <w:szCs w:val="28"/>
        </w:rPr>
      </w:pPr>
      <w:r>
        <w:rPr>
          <w:color w:val="454541" w:themeColor="text2" w:themeTint="E6"/>
          <w:sz w:val="28"/>
          <w:szCs w:val="28"/>
        </w:rPr>
        <w:t>Kya knew judg</w:t>
      </w:r>
      <w:r w:rsidR="0024151A">
        <w:rPr>
          <w:color w:val="454541" w:themeColor="text2" w:themeTint="E6"/>
          <w:sz w:val="28"/>
          <w:szCs w:val="28"/>
        </w:rPr>
        <w:t xml:space="preserve">ment had no place here. Evil was not in play, just </w:t>
      </w:r>
      <w:r w:rsidR="00FB3512">
        <w:rPr>
          <w:color w:val="454541" w:themeColor="text2" w:themeTint="E6"/>
          <w:sz w:val="28"/>
          <w:szCs w:val="28"/>
        </w:rPr>
        <w:t>life pulsing on, even at the expense of some of the players.</w:t>
      </w:r>
      <w:r w:rsidR="00755B26">
        <w:rPr>
          <w:color w:val="454541" w:themeColor="text2" w:themeTint="E6"/>
          <w:sz w:val="28"/>
          <w:szCs w:val="28"/>
        </w:rPr>
        <w:t xml:space="preserve"> Biology sees right and wrong as the same colour in different light.</w:t>
      </w:r>
    </w:p>
    <w:p w14:paraId="51232C35" w14:textId="38C7DD44" w:rsidR="0034361E" w:rsidRDefault="0034361E" w:rsidP="00B315DB">
      <w:pPr>
        <w:rPr>
          <w:color w:val="454541" w:themeColor="text2" w:themeTint="E6"/>
          <w:sz w:val="28"/>
          <w:szCs w:val="28"/>
        </w:rPr>
      </w:pPr>
      <w:r>
        <w:rPr>
          <w:color w:val="454541" w:themeColor="text2" w:themeTint="E6"/>
          <w:sz w:val="28"/>
          <w:szCs w:val="28"/>
        </w:rPr>
        <w:t>She waited another hour for Tate, and finally walked toward the shack.</w:t>
      </w:r>
    </w:p>
    <w:p w14:paraId="01BBDC94" w14:textId="77777777" w:rsidR="005A60D4" w:rsidRPr="00EE510C" w:rsidRDefault="005A60D4" w:rsidP="005A60D4">
      <w:pPr>
        <w:jc w:val="center"/>
        <w:rPr>
          <w:rFonts w:cstheme="minorHAnsi"/>
          <w:b/>
          <w:bCs/>
          <w:color w:val="454541" w:themeColor="text2" w:themeTint="E6"/>
          <w:sz w:val="28"/>
          <w:szCs w:val="28"/>
        </w:rPr>
      </w:pPr>
      <w:r w:rsidRPr="00EE510C">
        <w:rPr>
          <w:rFonts w:cstheme="minorHAnsi"/>
          <w:b/>
          <w:bCs/>
          <w:color w:val="7030A0"/>
          <w:sz w:val="28"/>
          <w:szCs w:val="28"/>
        </w:rPr>
        <w:t>*****</w:t>
      </w:r>
    </w:p>
    <w:p w14:paraId="668044C7" w14:textId="69A9A0FE" w:rsidR="00EF2951" w:rsidRDefault="00EF2951" w:rsidP="00B315DB">
      <w:pPr>
        <w:rPr>
          <w:color w:val="454541" w:themeColor="text2" w:themeTint="E6"/>
          <w:sz w:val="28"/>
          <w:szCs w:val="28"/>
        </w:rPr>
      </w:pPr>
      <w:r>
        <w:rPr>
          <w:color w:val="454541" w:themeColor="text2" w:themeTint="E6"/>
          <w:sz w:val="28"/>
          <w:szCs w:val="28"/>
        </w:rPr>
        <w:t>The next morning</w:t>
      </w:r>
      <w:r w:rsidR="00815513">
        <w:rPr>
          <w:color w:val="454541" w:themeColor="text2" w:themeTint="E6"/>
          <w:sz w:val="28"/>
          <w:szCs w:val="28"/>
        </w:rPr>
        <w:t xml:space="preserve">, swearing at the shreds of cruel hope, she went back to the </w:t>
      </w:r>
      <w:r w:rsidR="002B24D9">
        <w:rPr>
          <w:color w:val="454541" w:themeColor="text2" w:themeTint="E6"/>
          <w:sz w:val="28"/>
          <w:szCs w:val="28"/>
        </w:rPr>
        <w:t>lagoon</w:t>
      </w:r>
      <w:r w:rsidR="00815513">
        <w:rPr>
          <w:color w:val="454541" w:themeColor="text2" w:themeTint="E6"/>
          <w:sz w:val="28"/>
          <w:szCs w:val="28"/>
        </w:rPr>
        <w:t>. Sitting at the water’s edge</w:t>
      </w:r>
      <w:r w:rsidR="002B24D9">
        <w:rPr>
          <w:color w:val="454541" w:themeColor="text2" w:themeTint="E6"/>
          <w:sz w:val="28"/>
          <w:szCs w:val="28"/>
        </w:rPr>
        <w:t>, she listened for the sound of a boat chugging down the channel or across the distant estuaries.</w:t>
      </w:r>
    </w:p>
    <w:p w14:paraId="2F185008" w14:textId="22D91CF1" w:rsidR="000925D0" w:rsidRDefault="000925D0" w:rsidP="00B315DB">
      <w:pPr>
        <w:rPr>
          <w:color w:val="454541" w:themeColor="text2" w:themeTint="E6"/>
          <w:sz w:val="28"/>
          <w:szCs w:val="28"/>
        </w:rPr>
      </w:pPr>
      <w:r>
        <w:rPr>
          <w:color w:val="454541" w:themeColor="text2" w:themeTint="E6"/>
          <w:sz w:val="28"/>
          <w:szCs w:val="28"/>
        </w:rPr>
        <w:t>At noon, she stood and screamed, “Tate, Tate</w:t>
      </w:r>
      <w:r w:rsidR="00AE73B0">
        <w:rPr>
          <w:color w:val="454541" w:themeColor="text2" w:themeTint="E6"/>
          <w:sz w:val="28"/>
          <w:szCs w:val="28"/>
        </w:rPr>
        <w:t xml:space="preserve">, No, No.” Then dropped to her knees, her face against the mud. </w:t>
      </w:r>
      <w:r w:rsidR="004E58B3">
        <w:rPr>
          <w:color w:val="454541" w:themeColor="text2" w:themeTint="E6"/>
          <w:sz w:val="28"/>
          <w:szCs w:val="28"/>
        </w:rPr>
        <w:t>She felt a strong pull out from under her. A tide she knew well.</w:t>
      </w:r>
    </w:p>
    <w:p w14:paraId="6B382CE0" w14:textId="77777777" w:rsidR="005A60D4" w:rsidRPr="00EE510C" w:rsidRDefault="005A60D4" w:rsidP="005A60D4">
      <w:pPr>
        <w:jc w:val="center"/>
        <w:rPr>
          <w:rFonts w:cstheme="minorHAnsi"/>
          <w:b/>
          <w:bCs/>
          <w:color w:val="454541" w:themeColor="text2" w:themeTint="E6"/>
          <w:sz w:val="28"/>
          <w:szCs w:val="28"/>
        </w:rPr>
      </w:pPr>
      <w:r w:rsidRPr="00EE510C">
        <w:rPr>
          <w:rFonts w:cstheme="minorHAnsi"/>
          <w:b/>
          <w:bCs/>
          <w:color w:val="7030A0"/>
          <w:sz w:val="28"/>
          <w:szCs w:val="28"/>
        </w:rPr>
        <w:t>*****</w:t>
      </w:r>
    </w:p>
    <w:p w14:paraId="7E381DD8" w14:textId="24C0568C" w:rsidR="003102FF" w:rsidRDefault="006D3984" w:rsidP="00B315DB">
      <w:pPr>
        <w:rPr>
          <w:color w:val="454541" w:themeColor="text2" w:themeTint="E6"/>
          <w:sz w:val="28"/>
          <w:szCs w:val="28"/>
        </w:rPr>
      </w:pPr>
      <w:r>
        <w:rPr>
          <w:color w:val="454541" w:themeColor="text2" w:themeTint="E6"/>
          <w:sz w:val="28"/>
          <w:szCs w:val="28"/>
        </w:rPr>
        <w:lastRenderedPageBreak/>
        <w:t>From bed, she heard the marsh</w:t>
      </w:r>
      <w:r w:rsidR="002C3992">
        <w:rPr>
          <w:color w:val="454541" w:themeColor="text2" w:themeTint="E6"/>
          <w:sz w:val="28"/>
          <w:szCs w:val="28"/>
        </w:rPr>
        <w:t xml:space="preserve"> beyond in the lifting of blackbird </w:t>
      </w:r>
      <w:r w:rsidR="00BD15F0">
        <w:rPr>
          <w:color w:val="454541" w:themeColor="text2" w:themeTint="E6"/>
          <w:sz w:val="28"/>
          <w:szCs w:val="28"/>
        </w:rPr>
        <w:t>wings but</w:t>
      </w:r>
      <w:r w:rsidR="002C3992">
        <w:rPr>
          <w:color w:val="454541" w:themeColor="text2" w:themeTint="E6"/>
          <w:sz w:val="28"/>
          <w:szCs w:val="28"/>
        </w:rPr>
        <w:t xml:space="preserve"> didn’t go to it.</w:t>
      </w:r>
      <w:r w:rsidR="00BB783F">
        <w:rPr>
          <w:color w:val="454541" w:themeColor="text2" w:themeTint="E6"/>
          <w:sz w:val="28"/>
          <w:szCs w:val="28"/>
        </w:rPr>
        <w:t xml:space="preserve"> She hurt from the</w:t>
      </w:r>
      <w:r w:rsidR="009824FD">
        <w:rPr>
          <w:color w:val="454541" w:themeColor="text2" w:themeTint="E6"/>
          <w:sz w:val="28"/>
          <w:szCs w:val="28"/>
        </w:rPr>
        <w:t xml:space="preserve"> crying songs of the gulls above the beach, calling to her. </w:t>
      </w:r>
      <w:r w:rsidR="00543A1B">
        <w:rPr>
          <w:color w:val="454541" w:themeColor="text2" w:themeTint="E6"/>
          <w:sz w:val="28"/>
          <w:szCs w:val="28"/>
        </w:rPr>
        <w:t xml:space="preserve">But for the first time in her own life, did not go to them. She hoped the pain from ignoring them </w:t>
      </w:r>
      <w:r w:rsidR="005D53B8">
        <w:rPr>
          <w:color w:val="454541" w:themeColor="text2" w:themeTint="E6"/>
          <w:sz w:val="28"/>
          <w:szCs w:val="28"/>
        </w:rPr>
        <w:t>would displace the tear in her heart.</w:t>
      </w:r>
      <w:r w:rsidR="00FC5685">
        <w:rPr>
          <w:color w:val="454541" w:themeColor="text2" w:themeTint="E6"/>
          <w:sz w:val="28"/>
          <w:szCs w:val="28"/>
        </w:rPr>
        <w:t xml:space="preserve"> It did not.</w:t>
      </w:r>
    </w:p>
    <w:p w14:paraId="3DA22AFD" w14:textId="24606802" w:rsidR="00D13839" w:rsidRDefault="00D13839" w:rsidP="00B315DB">
      <w:pPr>
        <w:rPr>
          <w:color w:val="454541" w:themeColor="text2" w:themeTint="E6"/>
          <w:sz w:val="28"/>
          <w:szCs w:val="28"/>
        </w:rPr>
      </w:pPr>
      <w:r>
        <w:rPr>
          <w:color w:val="454541" w:themeColor="text2" w:themeTint="E6"/>
          <w:sz w:val="28"/>
          <w:szCs w:val="28"/>
        </w:rPr>
        <w:t xml:space="preserve">Listless, she wondered what she had done to send everyone away. Her own </w:t>
      </w:r>
      <w:r w:rsidR="006D6988">
        <w:rPr>
          <w:color w:val="454541" w:themeColor="text2" w:themeTint="E6"/>
          <w:sz w:val="28"/>
          <w:szCs w:val="28"/>
        </w:rPr>
        <w:t>ma. Her sisters. Her whole family. Jodie. And now Tate</w:t>
      </w:r>
      <w:r w:rsidR="00864052">
        <w:rPr>
          <w:color w:val="454541" w:themeColor="text2" w:themeTint="E6"/>
          <w:sz w:val="28"/>
          <w:szCs w:val="28"/>
        </w:rPr>
        <w:t>. Her most poignant memories were unknown dates of family members</w:t>
      </w:r>
      <w:r w:rsidR="008E295A">
        <w:rPr>
          <w:color w:val="454541" w:themeColor="text2" w:themeTint="E6"/>
          <w:sz w:val="28"/>
          <w:szCs w:val="28"/>
        </w:rPr>
        <w:t xml:space="preserve"> disappearing down the lane.</w:t>
      </w:r>
    </w:p>
    <w:p w14:paraId="2182ECC5" w14:textId="6103AB83" w:rsidR="001F7D3F" w:rsidRDefault="001F7D3F" w:rsidP="00B315DB">
      <w:pPr>
        <w:rPr>
          <w:color w:val="454541" w:themeColor="text2" w:themeTint="E6"/>
          <w:sz w:val="28"/>
          <w:szCs w:val="28"/>
        </w:rPr>
      </w:pPr>
      <w:r>
        <w:rPr>
          <w:color w:val="454541" w:themeColor="text2" w:themeTint="E6"/>
          <w:sz w:val="28"/>
          <w:szCs w:val="28"/>
        </w:rPr>
        <w:t>Tate and life and love had been the same thing</w:t>
      </w:r>
      <w:r w:rsidR="004444D7">
        <w:rPr>
          <w:color w:val="454541" w:themeColor="text2" w:themeTint="E6"/>
          <w:sz w:val="28"/>
          <w:szCs w:val="28"/>
        </w:rPr>
        <w:t>. Now there was no Tate.</w:t>
      </w:r>
    </w:p>
    <w:p w14:paraId="64D79FBF" w14:textId="1BC1A9D4" w:rsidR="004444D7" w:rsidRDefault="008609D3" w:rsidP="00B315DB">
      <w:pPr>
        <w:rPr>
          <w:color w:val="454541" w:themeColor="text2" w:themeTint="E6"/>
          <w:sz w:val="28"/>
          <w:szCs w:val="28"/>
        </w:rPr>
      </w:pPr>
      <w:r>
        <w:rPr>
          <w:color w:val="454541" w:themeColor="text2" w:themeTint="E6"/>
          <w:sz w:val="28"/>
          <w:szCs w:val="28"/>
        </w:rPr>
        <w:t>‘Why, Tate, why?’</w:t>
      </w:r>
      <w:r w:rsidR="00867853">
        <w:rPr>
          <w:color w:val="454541" w:themeColor="text2" w:themeTint="E6"/>
          <w:sz w:val="28"/>
          <w:szCs w:val="28"/>
        </w:rPr>
        <w:t xml:space="preserve"> She mumbled into the sheets. ‘You were supposed to be different. To stay. </w:t>
      </w:r>
      <w:r w:rsidR="001F74FB">
        <w:rPr>
          <w:color w:val="454541" w:themeColor="text2" w:themeTint="E6"/>
          <w:sz w:val="28"/>
          <w:szCs w:val="28"/>
        </w:rPr>
        <w:t>You said you loved me, but there is no such thing. There is no one on Earth you can count on.</w:t>
      </w:r>
      <w:r w:rsidR="002E691E">
        <w:rPr>
          <w:color w:val="454541" w:themeColor="text2" w:themeTint="E6"/>
          <w:sz w:val="28"/>
          <w:szCs w:val="28"/>
        </w:rPr>
        <w:t>’ From somewhere very deep, she made herself a promise never to</w:t>
      </w:r>
      <w:r w:rsidR="00DD72DA">
        <w:rPr>
          <w:color w:val="454541" w:themeColor="text2" w:themeTint="E6"/>
          <w:sz w:val="28"/>
          <w:szCs w:val="28"/>
        </w:rPr>
        <w:t xml:space="preserve"> trust or love anyone again.</w:t>
      </w:r>
    </w:p>
    <w:p w14:paraId="2AEB59D2" w14:textId="77777777" w:rsidR="004C0216" w:rsidRPr="00EE510C" w:rsidRDefault="004C0216" w:rsidP="004C0216">
      <w:pPr>
        <w:jc w:val="center"/>
        <w:rPr>
          <w:rFonts w:cstheme="minorHAnsi"/>
          <w:b/>
          <w:bCs/>
          <w:color w:val="454541" w:themeColor="text2" w:themeTint="E6"/>
          <w:sz w:val="28"/>
          <w:szCs w:val="28"/>
        </w:rPr>
      </w:pPr>
      <w:bookmarkStart w:id="5" w:name="_Hlk115182439"/>
      <w:r w:rsidRPr="00EE510C">
        <w:rPr>
          <w:rFonts w:cstheme="minorHAnsi"/>
          <w:b/>
          <w:bCs/>
          <w:color w:val="7030A0"/>
          <w:sz w:val="28"/>
          <w:szCs w:val="28"/>
        </w:rPr>
        <w:t>*****</w:t>
      </w:r>
    </w:p>
    <w:bookmarkEnd w:id="5"/>
    <w:p w14:paraId="6F9CFB76" w14:textId="0C1F6690" w:rsidR="00432F77" w:rsidRDefault="00432F77" w:rsidP="00B315DB">
      <w:pPr>
        <w:rPr>
          <w:color w:val="454541" w:themeColor="text2" w:themeTint="E6"/>
          <w:sz w:val="28"/>
          <w:szCs w:val="28"/>
        </w:rPr>
      </w:pPr>
      <w:r>
        <w:rPr>
          <w:color w:val="454541" w:themeColor="text2" w:themeTint="E6"/>
          <w:sz w:val="28"/>
          <w:szCs w:val="28"/>
        </w:rPr>
        <w:t>When all her shelves were empty</w:t>
      </w:r>
      <w:r w:rsidR="00E65CA0">
        <w:rPr>
          <w:color w:val="454541" w:themeColor="text2" w:themeTint="E6"/>
          <w:sz w:val="28"/>
          <w:szCs w:val="28"/>
        </w:rPr>
        <w:t xml:space="preserve">, Kya finally motored to </w:t>
      </w:r>
      <w:proofErr w:type="spellStart"/>
      <w:r w:rsidR="00E65CA0">
        <w:rPr>
          <w:color w:val="454541" w:themeColor="text2" w:themeTint="E6"/>
          <w:sz w:val="28"/>
          <w:szCs w:val="28"/>
        </w:rPr>
        <w:t>Jumpin’s</w:t>
      </w:r>
      <w:proofErr w:type="spellEnd"/>
      <w:r w:rsidR="00E65CA0">
        <w:rPr>
          <w:color w:val="454541" w:themeColor="text2" w:themeTint="E6"/>
          <w:sz w:val="28"/>
          <w:szCs w:val="28"/>
        </w:rPr>
        <w:t xml:space="preserve"> for supplies but didn’t</w:t>
      </w:r>
      <w:r w:rsidR="00F06F6E">
        <w:rPr>
          <w:color w:val="454541" w:themeColor="text2" w:themeTint="E6"/>
          <w:sz w:val="28"/>
          <w:szCs w:val="28"/>
        </w:rPr>
        <w:t xml:space="preserve"> chat with him as usual. Did her business and left him standing staring after her. </w:t>
      </w:r>
      <w:r w:rsidR="00DB53D4">
        <w:rPr>
          <w:color w:val="454541" w:themeColor="text2" w:themeTint="E6"/>
          <w:sz w:val="28"/>
          <w:szCs w:val="28"/>
        </w:rPr>
        <w:t>Needing people ended in hurt.</w:t>
      </w:r>
    </w:p>
    <w:p w14:paraId="78B4AA78" w14:textId="77777777" w:rsidR="00756145" w:rsidRPr="00EE510C" w:rsidRDefault="00756145" w:rsidP="00756145">
      <w:pPr>
        <w:jc w:val="center"/>
        <w:rPr>
          <w:rFonts w:cstheme="minorHAnsi"/>
          <w:b/>
          <w:bCs/>
          <w:color w:val="454541" w:themeColor="text2" w:themeTint="E6"/>
          <w:sz w:val="28"/>
          <w:szCs w:val="28"/>
        </w:rPr>
      </w:pPr>
      <w:bookmarkStart w:id="6" w:name="_Hlk115182467"/>
      <w:r w:rsidRPr="00EE510C">
        <w:rPr>
          <w:rFonts w:cstheme="minorHAnsi"/>
          <w:b/>
          <w:bCs/>
          <w:color w:val="7030A0"/>
          <w:sz w:val="28"/>
          <w:szCs w:val="28"/>
        </w:rPr>
        <w:t>*****</w:t>
      </w:r>
    </w:p>
    <w:bookmarkEnd w:id="6"/>
    <w:p w14:paraId="783E1E95" w14:textId="680B00DE" w:rsidR="00BF0167" w:rsidRDefault="00D918B1" w:rsidP="00B315DB">
      <w:pPr>
        <w:rPr>
          <w:color w:val="454541" w:themeColor="text2" w:themeTint="E6"/>
          <w:sz w:val="28"/>
          <w:szCs w:val="28"/>
        </w:rPr>
      </w:pPr>
      <w:r>
        <w:rPr>
          <w:color w:val="454541" w:themeColor="text2" w:themeTint="E6"/>
          <w:sz w:val="28"/>
          <w:szCs w:val="28"/>
        </w:rPr>
        <w:t>By the end of August</w:t>
      </w:r>
      <w:r w:rsidR="00C35A27">
        <w:rPr>
          <w:color w:val="454541" w:themeColor="text2" w:themeTint="E6"/>
          <w:sz w:val="28"/>
          <w:szCs w:val="28"/>
        </w:rPr>
        <w:t xml:space="preserve"> her life once more found its footing: boat, collect, paint. Months passed. </w:t>
      </w:r>
      <w:r w:rsidR="004235F0">
        <w:rPr>
          <w:color w:val="454541" w:themeColor="text2" w:themeTint="E6"/>
          <w:sz w:val="28"/>
          <w:szCs w:val="28"/>
        </w:rPr>
        <w:t xml:space="preserve">She only went to </w:t>
      </w:r>
      <w:proofErr w:type="spellStart"/>
      <w:r w:rsidR="004235F0">
        <w:rPr>
          <w:color w:val="454541" w:themeColor="text2" w:themeTint="E6"/>
          <w:sz w:val="28"/>
          <w:szCs w:val="28"/>
        </w:rPr>
        <w:t>Jumpin’s</w:t>
      </w:r>
      <w:proofErr w:type="spellEnd"/>
      <w:r w:rsidR="004235F0">
        <w:rPr>
          <w:color w:val="454541" w:themeColor="text2" w:themeTint="E6"/>
          <w:sz w:val="28"/>
          <w:szCs w:val="28"/>
        </w:rPr>
        <w:t xml:space="preserve"> when low supplies </w:t>
      </w:r>
      <w:r w:rsidR="00BD15F0">
        <w:rPr>
          <w:color w:val="454541" w:themeColor="text2" w:themeTint="E6"/>
          <w:sz w:val="28"/>
          <w:szCs w:val="28"/>
        </w:rPr>
        <w:t>demanded but</w:t>
      </w:r>
      <w:r w:rsidR="004235F0">
        <w:rPr>
          <w:color w:val="454541" w:themeColor="text2" w:themeTint="E6"/>
          <w:sz w:val="28"/>
          <w:szCs w:val="28"/>
        </w:rPr>
        <w:t xml:space="preserve"> spoke very little to him.</w:t>
      </w:r>
      <w:r w:rsidR="006940D0">
        <w:rPr>
          <w:color w:val="454541" w:themeColor="text2" w:themeTint="E6"/>
          <w:sz w:val="28"/>
          <w:szCs w:val="28"/>
        </w:rPr>
        <w:t xml:space="preserve"> </w:t>
      </w:r>
    </w:p>
    <w:p w14:paraId="3C977CB3" w14:textId="026D516A" w:rsidR="00DF34C3" w:rsidRDefault="00DF34C3" w:rsidP="00B315DB">
      <w:pPr>
        <w:rPr>
          <w:color w:val="454541" w:themeColor="text2" w:themeTint="E6"/>
          <w:sz w:val="28"/>
          <w:szCs w:val="28"/>
        </w:rPr>
      </w:pPr>
      <w:r>
        <w:rPr>
          <w:color w:val="454541" w:themeColor="text2" w:themeTint="E6"/>
          <w:sz w:val="28"/>
          <w:szCs w:val="28"/>
        </w:rPr>
        <w:t>Her collections matured, categorised methodically by order, genus, and species</w:t>
      </w:r>
      <w:r w:rsidR="00970321">
        <w:rPr>
          <w:color w:val="454541" w:themeColor="text2" w:themeTint="E6"/>
          <w:sz w:val="28"/>
          <w:szCs w:val="28"/>
        </w:rPr>
        <w:t>; by age according to bone wear; by size in millimetres</w:t>
      </w:r>
      <w:r w:rsidR="00734F8F">
        <w:rPr>
          <w:color w:val="454541" w:themeColor="text2" w:themeTint="E6"/>
          <w:sz w:val="28"/>
          <w:szCs w:val="28"/>
        </w:rPr>
        <w:t xml:space="preserve"> of feathers; or by the most fragile hues of green.</w:t>
      </w:r>
      <w:r w:rsidR="006940D0">
        <w:rPr>
          <w:color w:val="454541" w:themeColor="text2" w:themeTint="E6"/>
          <w:sz w:val="28"/>
          <w:szCs w:val="28"/>
        </w:rPr>
        <w:t xml:space="preserve"> The science and art entwined in each other</w:t>
      </w:r>
      <w:r w:rsidR="003E2D45">
        <w:rPr>
          <w:color w:val="454541" w:themeColor="text2" w:themeTint="E6"/>
          <w:sz w:val="28"/>
          <w:szCs w:val="28"/>
        </w:rPr>
        <w:t>’ strengths</w:t>
      </w:r>
      <w:r w:rsidR="00896A07">
        <w:rPr>
          <w:color w:val="454541" w:themeColor="text2" w:themeTint="E6"/>
          <w:sz w:val="28"/>
          <w:szCs w:val="28"/>
        </w:rPr>
        <w:t>: the colours, the light</w:t>
      </w:r>
      <w:r w:rsidR="008D1A81">
        <w:rPr>
          <w:color w:val="454541" w:themeColor="text2" w:themeTint="E6"/>
          <w:sz w:val="28"/>
          <w:szCs w:val="28"/>
        </w:rPr>
        <w:t>, the species, the life; weaving a masterpiece of knowledge and beauty that filled every corner of her shack</w:t>
      </w:r>
      <w:r w:rsidR="00DB0F66">
        <w:rPr>
          <w:color w:val="454541" w:themeColor="text2" w:themeTint="E6"/>
          <w:sz w:val="28"/>
          <w:szCs w:val="28"/>
        </w:rPr>
        <w:t xml:space="preserve">. Her world. She grew with them – the trunk of the vine – </w:t>
      </w:r>
      <w:r w:rsidR="00BD15F0">
        <w:rPr>
          <w:color w:val="454541" w:themeColor="text2" w:themeTint="E6"/>
          <w:sz w:val="28"/>
          <w:szCs w:val="28"/>
        </w:rPr>
        <w:t>alone but</w:t>
      </w:r>
      <w:r w:rsidR="008F4513">
        <w:rPr>
          <w:color w:val="454541" w:themeColor="text2" w:themeTint="E6"/>
          <w:sz w:val="28"/>
          <w:szCs w:val="28"/>
        </w:rPr>
        <w:t xml:space="preserve"> holding all the wonders together.</w:t>
      </w:r>
    </w:p>
    <w:p w14:paraId="49EE8C89" w14:textId="2EA811DA" w:rsidR="008F4513" w:rsidRDefault="008F4513" w:rsidP="00B315DB">
      <w:pPr>
        <w:rPr>
          <w:color w:val="454541" w:themeColor="text2" w:themeTint="E6"/>
          <w:sz w:val="28"/>
          <w:szCs w:val="28"/>
        </w:rPr>
      </w:pPr>
      <w:r>
        <w:rPr>
          <w:color w:val="454541" w:themeColor="text2" w:themeTint="E6"/>
          <w:sz w:val="28"/>
          <w:szCs w:val="28"/>
        </w:rPr>
        <w:t xml:space="preserve">But just as her collection grew, so did her loneliness. </w:t>
      </w:r>
      <w:r w:rsidR="006A5CD9">
        <w:rPr>
          <w:color w:val="454541" w:themeColor="text2" w:themeTint="E6"/>
          <w:sz w:val="28"/>
          <w:szCs w:val="28"/>
        </w:rPr>
        <w:t>A pain as large as her heart lived in her chest. Nothing eased it. Not the gulls, not a splendid sunset</w:t>
      </w:r>
      <w:r w:rsidR="009E49E6">
        <w:rPr>
          <w:color w:val="454541" w:themeColor="text2" w:themeTint="E6"/>
          <w:sz w:val="28"/>
          <w:szCs w:val="28"/>
        </w:rPr>
        <w:t>, not the rarest of shells.</w:t>
      </w:r>
      <w:r w:rsidR="0001394F">
        <w:rPr>
          <w:color w:val="454541" w:themeColor="text2" w:themeTint="E6"/>
          <w:sz w:val="28"/>
          <w:szCs w:val="28"/>
        </w:rPr>
        <w:t xml:space="preserve"> </w:t>
      </w:r>
    </w:p>
    <w:p w14:paraId="34CB5E91" w14:textId="267F0D9F" w:rsidR="009E49E6" w:rsidRDefault="009E49E6" w:rsidP="00B315DB">
      <w:pPr>
        <w:rPr>
          <w:color w:val="454541" w:themeColor="text2" w:themeTint="E6"/>
          <w:sz w:val="28"/>
          <w:szCs w:val="28"/>
        </w:rPr>
      </w:pPr>
      <w:r>
        <w:rPr>
          <w:color w:val="454541" w:themeColor="text2" w:themeTint="E6"/>
          <w:sz w:val="28"/>
          <w:szCs w:val="28"/>
        </w:rPr>
        <w:lastRenderedPageBreak/>
        <w:t>Months turned into a year.</w:t>
      </w:r>
    </w:p>
    <w:p w14:paraId="733A5F54" w14:textId="5049E1C4" w:rsidR="009E49E6" w:rsidRDefault="0001394F" w:rsidP="00B315DB">
      <w:pPr>
        <w:rPr>
          <w:color w:val="454541" w:themeColor="text2" w:themeTint="E6"/>
          <w:sz w:val="28"/>
          <w:szCs w:val="28"/>
        </w:rPr>
      </w:pPr>
      <w:r>
        <w:rPr>
          <w:color w:val="454541" w:themeColor="text2" w:themeTint="E6"/>
          <w:sz w:val="28"/>
          <w:szCs w:val="28"/>
        </w:rPr>
        <w:t>The lonely became larger than she could hold. She wished for someone’s voice</w:t>
      </w:r>
      <w:r w:rsidR="00772B5D">
        <w:rPr>
          <w:color w:val="454541" w:themeColor="text2" w:themeTint="E6"/>
          <w:sz w:val="28"/>
          <w:szCs w:val="28"/>
        </w:rPr>
        <w:t>, presence, touch, but wished more to protect her heart.</w:t>
      </w:r>
    </w:p>
    <w:p w14:paraId="48786851" w14:textId="77777777" w:rsidR="00756145" w:rsidRPr="00EE510C" w:rsidRDefault="00756145" w:rsidP="00756145">
      <w:pPr>
        <w:jc w:val="center"/>
        <w:rPr>
          <w:rFonts w:cstheme="minorHAnsi"/>
          <w:b/>
          <w:bCs/>
          <w:color w:val="454541" w:themeColor="text2" w:themeTint="E6"/>
          <w:sz w:val="28"/>
          <w:szCs w:val="28"/>
        </w:rPr>
      </w:pPr>
      <w:bookmarkStart w:id="7" w:name="_Hlk115182499"/>
      <w:r w:rsidRPr="00EE510C">
        <w:rPr>
          <w:rFonts w:cstheme="minorHAnsi"/>
          <w:b/>
          <w:bCs/>
          <w:color w:val="7030A0"/>
          <w:sz w:val="28"/>
          <w:szCs w:val="28"/>
        </w:rPr>
        <w:t>*****</w:t>
      </w:r>
    </w:p>
    <w:bookmarkEnd w:id="7"/>
    <w:p w14:paraId="3D66F79E" w14:textId="3F6B926C" w:rsidR="00504CD8" w:rsidRDefault="007D40B5" w:rsidP="00B315DB">
      <w:pPr>
        <w:rPr>
          <w:color w:val="454541" w:themeColor="text2" w:themeTint="E6"/>
          <w:sz w:val="28"/>
          <w:szCs w:val="28"/>
        </w:rPr>
      </w:pPr>
      <w:r>
        <w:rPr>
          <w:color w:val="454541" w:themeColor="text2" w:themeTint="E6"/>
          <w:sz w:val="28"/>
          <w:szCs w:val="28"/>
        </w:rPr>
        <w:t>The group</w:t>
      </w:r>
      <w:r w:rsidR="00006B89">
        <w:rPr>
          <w:color w:val="454541" w:themeColor="text2" w:themeTint="E6"/>
          <w:sz w:val="28"/>
          <w:szCs w:val="28"/>
        </w:rPr>
        <w:t xml:space="preserve"> of kids – now young adults – she’d watched </w:t>
      </w:r>
      <w:r w:rsidR="00735D3C">
        <w:rPr>
          <w:color w:val="454541" w:themeColor="text2" w:themeTint="E6"/>
          <w:sz w:val="28"/>
          <w:szCs w:val="28"/>
        </w:rPr>
        <w:t>occasionally through the years ambled toward her, tossing a football</w:t>
      </w:r>
      <w:r w:rsidR="0088687D">
        <w:rPr>
          <w:color w:val="454541" w:themeColor="text2" w:themeTint="E6"/>
          <w:sz w:val="28"/>
          <w:szCs w:val="28"/>
        </w:rPr>
        <w:t xml:space="preserve">, </w:t>
      </w:r>
      <w:proofErr w:type="gramStart"/>
      <w:r w:rsidR="0088687D">
        <w:rPr>
          <w:color w:val="454541" w:themeColor="text2" w:themeTint="E6"/>
          <w:sz w:val="28"/>
          <w:szCs w:val="28"/>
        </w:rPr>
        <w:t>running</w:t>
      </w:r>
      <w:proofErr w:type="gramEnd"/>
      <w:r w:rsidR="0088687D">
        <w:rPr>
          <w:color w:val="454541" w:themeColor="text2" w:themeTint="E6"/>
          <w:sz w:val="28"/>
          <w:szCs w:val="28"/>
        </w:rPr>
        <w:t xml:space="preserve"> and kicking the surf. Anxious they would see her, she loped to the trees</w:t>
      </w:r>
      <w:r w:rsidR="00A62034">
        <w:rPr>
          <w:color w:val="454541" w:themeColor="text2" w:themeTint="E6"/>
          <w:sz w:val="28"/>
          <w:szCs w:val="28"/>
        </w:rPr>
        <w:t>, sand tearing from her heels, and hid behind the broad trun</w:t>
      </w:r>
      <w:r w:rsidR="000001FF">
        <w:rPr>
          <w:color w:val="454541" w:themeColor="text2" w:themeTint="E6"/>
          <w:sz w:val="28"/>
          <w:szCs w:val="28"/>
        </w:rPr>
        <w:t>k of an oak tree. Knowing how odd this made her.</w:t>
      </w:r>
    </w:p>
    <w:p w14:paraId="0DF7B5B1" w14:textId="22E894EC" w:rsidR="00431431" w:rsidRDefault="00431431" w:rsidP="00B315DB">
      <w:pPr>
        <w:rPr>
          <w:color w:val="454541" w:themeColor="text2" w:themeTint="E6"/>
          <w:sz w:val="28"/>
          <w:szCs w:val="28"/>
        </w:rPr>
      </w:pPr>
      <w:r>
        <w:rPr>
          <w:i/>
          <w:iCs/>
          <w:color w:val="454541" w:themeColor="text2" w:themeTint="E6"/>
          <w:sz w:val="28"/>
          <w:szCs w:val="28"/>
        </w:rPr>
        <w:t>Not much has changed,</w:t>
      </w:r>
      <w:r>
        <w:rPr>
          <w:color w:val="454541" w:themeColor="text2" w:themeTint="E6"/>
          <w:sz w:val="28"/>
          <w:szCs w:val="28"/>
        </w:rPr>
        <w:t xml:space="preserve"> she thought, </w:t>
      </w:r>
      <w:r>
        <w:rPr>
          <w:i/>
          <w:iCs/>
          <w:color w:val="454541" w:themeColor="text2" w:themeTint="E6"/>
          <w:sz w:val="28"/>
          <w:szCs w:val="28"/>
        </w:rPr>
        <w:t>them laughing, me holding up like a sand crab.</w:t>
      </w:r>
      <w:r w:rsidR="0031447F">
        <w:rPr>
          <w:i/>
          <w:iCs/>
          <w:color w:val="454541" w:themeColor="text2" w:themeTint="E6"/>
          <w:sz w:val="28"/>
          <w:szCs w:val="28"/>
        </w:rPr>
        <w:t xml:space="preserve"> </w:t>
      </w:r>
      <w:r w:rsidR="0031447F">
        <w:rPr>
          <w:color w:val="454541" w:themeColor="text2" w:themeTint="E6"/>
          <w:sz w:val="28"/>
          <w:szCs w:val="28"/>
        </w:rPr>
        <w:t>A wild thing ashamed of her freakish ways.</w:t>
      </w:r>
    </w:p>
    <w:p w14:paraId="4FA5D429" w14:textId="4AF6902B" w:rsidR="00D42AEE" w:rsidRDefault="00D42AEE" w:rsidP="00B315DB">
      <w:pPr>
        <w:rPr>
          <w:color w:val="454541" w:themeColor="text2" w:themeTint="E6"/>
          <w:sz w:val="28"/>
          <w:szCs w:val="28"/>
        </w:rPr>
      </w:pPr>
      <w:r>
        <w:rPr>
          <w:color w:val="454541" w:themeColor="text2" w:themeTint="E6"/>
          <w:sz w:val="28"/>
          <w:szCs w:val="28"/>
        </w:rPr>
        <w:t>On her rare trips to the village, she’d heard their slurs. “Yeah</w:t>
      </w:r>
      <w:r w:rsidR="00602D06">
        <w:rPr>
          <w:color w:val="454541" w:themeColor="text2" w:themeTint="E6"/>
          <w:sz w:val="28"/>
          <w:szCs w:val="28"/>
        </w:rPr>
        <w:t xml:space="preserve">, the Marsh Girl gets her clothes from coloured people; </w:t>
      </w:r>
      <w:proofErr w:type="gramStart"/>
      <w:r w:rsidR="00602D06">
        <w:rPr>
          <w:color w:val="454541" w:themeColor="text2" w:themeTint="E6"/>
          <w:sz w:val="28"/>
          <w:szCs w:val="28"/>
        </w:rPr>
        <w:t>has to</w:t>
      </w:r>
      <w:proofErr w:type="gramEnd"/>
      <w:r w:rsidR="00602D06">
        <w:rPr>
          <w:color w:val="454541" w:themeColor="text2" w:themeTint="E6"/>
          <w:sz w:val="28"/>
          <w:szCs w:val="28"/>
        </w:rPr>
        <w:t xml:space="preserve"> trade mussels for grits.</w:t>
      </w:r>
    </w:p>
    <w:p w14:paraId="459855D1" w14:textId="7A3B874D" w:rsidR="007667DC" w:rsidRDefault="007667DC" w:rsidP="00B315DB">
      <w:pPr>
        <w:rPr>
          <w:color w:val="454541" w:themeColor="text2" w:themeTint="E6"/>
          <w:sz w:val="28"/>
          <w:szCs w:val="28"/>
        </w:rPr>
      </w:pPr>
      <w:r>
        <w:rPr>
          <w:color w:val="454541" w:themeColor="text2" w:themeTint="E6"/>
          <w:sz w:val="28"/>
          <w:szCs w:val="28"/>
        </w:rPr>
        <w:t>Yet after all these years, they were still a group of friends. That was something. S</w:t>
      </w:r>
      <w:r w:rsidR="00FA070A">
        <w:rPr>
          <w:color w:val="454541" w:themeColor="text2" w:themeTint="E6"/>
          <w:sz w:val="28"/>
          <w:szCs w:val="28"/>
        </w:rPr>
        <w:t>illy-looking on the outside, yes, but as Mabel had said</w:t>
      </w:r>
      <w:r w:rsidR="0016571E">
        <w:rPr>
          <w:color w:val="454541" w:themeColor="text2" w:themeTint="E6"/>
          <w:sz w:val="28"/>
          <w:szCs w:val="28"/>
        </w:rPr>
        <w:t xml:space="preserve"> several times, they were a sure troop.</w:t>
      </w:r>
      <w:r w:rsidR="00BD0C87">
        <w:rPr>
          <w:color w:val="454541" w:themeColor="text2" w:themeTint="E6"/>
          <w:sz w:val="28"/>
          <w:szCs w:val="28"/>
        </w:rPr>
        <w:t xml:space="preserve"> “</w:t>
      </w:r>
      <w:proofErr w:type="spellStart"/>
      <w:r w:rsidR="00BD0C87">
        <w:rPr>
          <w:color w:val="454541" w:themeColor="text2" w:themeTint="E6"/>
          <w:sz w:val="28"/>
          <w:szCs w:val="28"/>
        </w:rPr>
        <w:t>Ya</w:t>
      </w:r>
      <w:proofErr w:type="spellEnd"/>
      <w:r w:rsidR="00BD0C87">
        <w:rPr>
          <w:color w:val="454541" w:themeColor="text2" w:themeTint="E6"/>
          <w:sz w:val="28"/>
          <w:szCs w:val="28"/>
        </w:rPr>
        <w:t xml:space="preserve"> </w:t>
      </w:r>
      <w:proofErr w:type="gramStart"/>
      <w:r w:rsidR="00BD0C87">
        <w:rPr>
          <w:color w:val="454541" w:themeColor="text2" w:themeTint="E6"/>
          <w:sz w:val="28"/>
          <w:szCs w:val="28"/>
        </w:rPr>
        <w:t>need</w:t>
      </w:r>
      <w:proofErr w:type="gramEnd"/>
      <w:r w:rsidR="00BD0C87">
        <w:rPr>
          <w:color w:val="454541" w:themeColor="text2" w:themeTint="E6"/>
          <w:sz w:val="28"/>
          <w:szCs w:val="28"/>
        </w:rPr>
        <w:t xml:space="preserve"> some girlfriends, hon, </w:t>
      </w:r>
      <w:proofErr w:type="spellStart"/>
      <w:r w:rsidR="00BD0C87">
        <w:rPr>
          <w:color w:val="454541" w:themeColor="text2" w:themeTint="E6"/>
          <w:sz w:val="28"/>
          <w:szCs w:val="28"/>
        </w:rPr>
        <w:t>‘cause</w:t>
      </w:r>
      <w:proofErr w:type="spellEnd"/>
      <w:r w:rsidR="002B799A">
        <w:rPr>
          <w:color w:val="454541" w:themeColor="text2" w:themeTint="E6"/>
          <w:sz w:val="28"/>
          <w:szCs w:val="28"/>
        </w:rPr>
        <w:t xml:space="preserve"> they’re forever.</w:t>
      </w:r>
      <w:r w:rsidR="002E370E">
        <w:rPr>
          <w:color w:val="454541" w:themeColor="text2" w:themeTint="E6"/>
          <w:sz w:val="28"/>
          <w:szCs w:val="28"/>
        </w:rPr>
        <w:t>”</w:t>
      </w:r>
    </w:p>
    <w:p w14:paraId="58C29519" w14:textId="755DD871" w:rsidR="002E370E" w:rsidRDefault="002E370E" w:rsidP="00B315DB">
      <w:pPr>
        <w:rPr>
          <w:color w:val="454541" w:themeColor="text2" w:themeTint="E6"/>
          <w:sz w:val="28"/>
          <w:szCs w:val="28"/>
        </w:rPr>
      </w:pPr>
      <w:r>
        <w:rPr>
          <w:color w:val="454541" w:themeColor="text2" w:themeTint="E6"/>
          <w:sz w:val="28"/>
          <w:szCs w:val="28"/>
        </w:rPr>
        <w:t>Kya found herself laughing softly with them as they kicked salt water on one another.</w:t>
      </w:r>
    </w:p>
    <w:p w14:paraId="2C45660E" w14:textId="0998B2D8" w:rsidR="007028C6" w:rsidRDefault="007028C6" w:rsidP="00B315DB">
      <w:pPr>
        <w:rPr>
          <w:color w:val="454541" w:themeColor="text2" w:themeTint="E6"/>
          <w:sz w:val="28"/>
          <w:szCs w:val="28"/>
        </w:rPr>
      </w:pPr>
      <w:r>
        <w:rPr>
          <w:color w:val="454541" w:themeColor="text2" w:themeTint="E6"/>
          <w:sz w:val="28"/>
          <w:szCs w:val="28"/>
        </w:rPr>
        <w:t>Their squeals made Kya’s silence even louder.</w:t>
      </w:r>
      <w:r w:rsidR="00B23F46">
        <w:rPr>
          <w:color w:val="454541" w:themeColor="text2" w:themeTint="E6"/>
          <w:sz w:val="28"/>
          <w:szCs w:val="28"/>
        </w:rPr>
        <w:t xml:space="preserve"> Their togetherness tugged at her loneliness, but she knew being </w:t>
      </w:r>
      <w:r w:rsidR="00F04CC2">
        <w:rPr>
          <w:color w:val="454541" w:themeColor="text2" w:themeTint="E6"/>
          <w:sz w:val="28"/>
          <w:szCs w:val="28"/>
        </w:rPr>
        <w:t>labelled</w:t>
      </w:r>
      <w:r w:rsidR="00B23F46">
        <w:rPr>
          <w:color w:val="454541" w:themeColor="text2" w:themeTint="E6"/>
          <w:sz w:val="28"/>
          <w:szCs w:val="28"/>
        </w:rPr>
        <w:t xml:space="preserve"> as marsh trash kept her behind the oak tree.</w:t>
      </w:r>
    </w:p>
    <w:p w14:paraId="541EBAB4" w14:textId="77777777" w:rsidR="00756145" w:rsidRPr="00EE510C" w:rsidRDefault="00756145" w:rsidP="00756145">
      <w:pPr>
        <w:jc w:val="center"/>
        <w:rPr>
          <w:rFonts w:cstheme="minorHAnsi"/>
          <w:b/>
          <w:bCs/>
          <w:color w:val="454541" w:themeColor="text2" w:themeTint="E6"/>
          <w:sz w:val="28"/>
          <w:szCs w:val="28"/>
        </w:rPr>
      </w:pPr>
      <w:r w:rsidRPr="00EE510C">
        <w:rPr>
          <w:rFonts w:cstheme="minorHAnsi"/>
          <w:b/>
          <w:bCs/>
          <w:color w:val="7030A0"/>
          <w:sz w:val="28"/>
          <w:szCs w:val="28"/>
        </w:rPr>
        <w:t>*****</w:t>
      </w:r>
    </w:p>
    <w:p w14:paraId="312A739E" w14:textId="777C0273" w:rsidR="00B64DD5" w:rsidRDefault="00B55C92" w:rsidP="00B315DB">
      <w:pPr>
        <w:rPr>
          <w:color w:val="454541" w:themeColor="text2" w:themeTint="E6"/>
          <w:sz w:val="28"/>
          <w:szCs w:val="28"/>
        </w:rPr>
      </w:pPr>
      <w:r>
        <w:rPr>
          <w:color w:val="454541" w:themeColor="text2" w:themeTint="E6"/>
          <w:sz w:val="28"/>
          <w:szCs w:val="28"/>
        </w:rPr>
        <w:t xml:space="preserve">She </w:t>
      </w:r>
      <w:r w:rsidR="00302CAE">
        <w:rPr>
          <w:color w:val="454541" w:themeColor="text2" w:themeTint="E6"/>
          <w:sz w:val="28"/>
          <w:szCs w:val="28"/>
        </w:rPr>
        <w:t>tracked them, mostly him, down the shore. Her mind looking one way, her desire the other. Her body watched Chase Andrews</w:t>
      </w:r>
      <w:r w:rsidR="00441BD1">
        <w:rPr>
          <w:color w:val="454541" w:themeColor="text2" w:themeTint="E6"/>
          <w:sz w:val="28"/>
          <w:szCs w:val="28"/>
        </w:rPr>
        <w:t>, not her heart.</w:t>
      </w:r>
    </w:p>
    <w:p w14:paraId="4C1CC88D" w14:textId="4A9ECFF2" w:rsidR="00441BD1" w:rsidRDefault="00441BD1" w:rsidP="00B315DB">
      <w:pPr>
        <w:rPr>
          <w:color w:val="454541" w:themeColor="text2" w:themeTint="E6"/>
          <w:sz w:val="28"/>
          <w:szCs w:val="28"/>
        </w:rPr>
      </w:pPr>
      <w:r>
        <w:rPr>
          <w:color w:val="454541" w:themeColor="text2" w:themeTint="E6"/>
          <w:sz w:val="28"/>
          <w:szCs w:val="28"/>
        </w:rPr>
        <w:t>She tried to force herself to avoid that beach and stick to the marsh, searching for bird nests and feathers. Stay safe</w:t>
      </w:r>
      <w:r w:rsidR="00B146CC">
        <w:rPr>
          <w:color w:val="454541" w:themeColor="text2" w:themeTint="E6"/>
          <w:sz w:val="28"/>
          <w:szCs w:val="28"/>
        </w:rPr>
        <w:t>, feeding grits to gulls. Life had made her an expert at mashing feelings into a storable</w:t>
      </w:r>
      <w:r w:rsidR="00427931">
        <w:rPr>
          <w:color w:val="454541" w:themeColor="text2" w:themeTint="E6"/>
          <w:sz w:val="28"/>
          <w:szCs w:val="28"/>
        </w:rPr>
        <w:t xml:space="preserve"> size.</w:t>
      </w:r>
    </w:p>
    <w:p w14:paraId="499C492F" w14:textId="58CDDAD3" w:rsidR="00427931" w:rsidRDefault="00427931" w:rsidP="00B315DB">
      <w:pPr>
        <w:rPr>
          <w:color w:val="454541" w:themeColor="text2" w:themeTint="E6"/>
          <w:sz w:val="28"/>
          <w:szCs w:val="28"/>
        </w:rPr>
      </w:pPr>
      <w:r>
        <w:rPr>
          <w:color w:val="454541" w:themeColor="text2" w:themeTint="E6"/>
          <w:sz w:val="28"/>
          <w:szCs w:val="28"/>
        </w:rPr>
        <w:lastRenderedPageBreak/>
        <w:t xml:space="preserve">But loneliness has a compass of its own. And she went back to the beach </w:t>
      </w:r>
      <w:r w:rsidR="00AA2FD2">
        <w:rPr>
          <w:color w:val="454541" w:themeColor="text2" w:themeTint="E6"/>
          <w:sz w:val="28"/>
          <w:szCs w:val="28"/>
        </w:rPr>
        <w:t>to look for him the next day. And the next.</w:t>
      </w:r>
    </w:p>
    <w:p w14:paraId="699921F5" w14:textId="77777777" w:rsidR="00756145" w:rsidRPr="00EE510C" w:rsidRDefault="00756145" w:rsidP="00756145">
      <w:pPr>
        <w:jc w:val="center"/>
        <w:rPr>
          <w:rFonts w:cstheme="minorHAnsi"/>
          <w:b/>
          <w:bCs/>
          <w:color w:val="454541" w:themeColor="text2" w:themeTint="E6"/>
          <w:sz w:val="28"/>
          <w:szCs w:val="28"/>
        </w:rPr>
      </w:pPr>
      <w:r w:rsidRPr="00EE510C">
        <w:rPr>
          <w:rFonts w:cstheme="minorHAnsi"/>
          <w:b/>
          <w:bCs/>
          <w:color w:val="7030A0"/>
          <w:sz w:val="28"/>
          <w:szCs w:val="28"/>
        </w:rPr>
        <w:t>*****</w:t>
      </w:r>
    </w:p>
    <w:p w14:paraId="6C50BA4D" w14:textId="479E9C87" w:rsidR="00AA2FD2" w:rsidRDefault="0016637C" w:rsidP="00B315DB">
      <w:pPr>
        <w:rPr>
          <w:color w:val="454541" w:themeColor="text2" w:themeTint="E6"/>
          <w:sz w:val="28"/>
          <w:szCs w:val="28"/>
        </w:rPr>
      </w:pPr>
      <w:r>
        <w:rPr>
          <w:color w:val="454541" w:themeColor="text2" w:themeTint="E6"/>
          <w:sz w:val="28"/>
          <w:szCs w:val="28"/>
        </w:rPr>
        <w:t>Looking over her shoulder</w:t>
      </w:r>
      <w:r w:rsidR="005D7135">
        <w:rPr>
          <w:color w:val="454541" w:themeColor="text2" w:themeTint="E6"/>
          <w:sz w:val="28"/>
          <w:szCs w:val="28"/>
        </w:rPr>
        <w:t>, she nodded. He stepped out of his boat and held out his hand to her – long tanned fingers</w:t>
      </w:r>
      <w:r w:rsidR="00EE3A78">
        <w:rPr>
          <w:color w:val="454541" w:themeColor="text2" w:themeTint="E6"/>
          <w:sz w:val="28"/>
          <w:szCs w:val="28"/>
        </w:rPr>
        <w:t>, an open palm. She hesitated; touching someone meant giving part of herself away</w:t>
      </w:r>
      <w:r w:rsidR="00B221A5">
        <w:rPr>
          <w:color w:val="454541" w:themeColor="text2" w:themeTint="E6"/>
          <w:sz w:val="28"/>
          <w:szCs w:val="28"/>
        </w:rPr>
        <w:t>, a piece she never got back.</w:t>
      </w:r>
    </w:p>
    <w:p w14:paraId="55FA43D8" w14:textId="77777777" w:rsidR="00756145" w:rsidRPr="00EE510C" w:rsidRDefault="00756145" w:rsidP="00756145">
      <w:pPr>
        <w:jc w:val="center"/>
        <w:rPr>
          <w:rFonts w:cstheme="minorHAnsi"/>
          <w:b/>
          <w:bCs/>
          <w:color w:val="454541" w:themeColor="text2" w:themeTint="E6"/>
          <w:sz w:val="28"/>
          <w:szCs w:val="28"/>
        </w:rPr>
      </w:pPr>
      <w:r w:rsidRPr="00EE510C">
        <w:rPr>
          <w:rFonts w:cstheme="minorHAnsi"/>
          <w:b/>
          <w:bCs/>
          <w:color w:val="7030A0"/>
          <w:sz w:val="28"/>
          <w:szCs w:val="28"/>
        </w:rPr>
        <w:t>*****</w:t>
      </w:r>
    </w:p>
    <w:p w14:paraId="327A433D" w14:textId="1C6CC7DA" w:rsidR="00F71AC6" w:rsidRDefault="0068659A" w:rsidP="00B315DB">
      <w:pPr>
        <w:rPr>
          <w:color w:val="454541" w:themeColor="text2" w:themeTint="E6"/>
          <w:sz w:val="28"/>
          <w:szCs w:val="28"/>
        </w:rPr>
      </w:pPr>
      <w:r>
        <w:rPr>
          <w:color w:val="454541" w:themeColor="text2" w:themeTint="E6"/>
          <w:sz w:val="28"/>
          <w:szCs w:val="28"/>
        </w:rPr>
        <w:t>He didn’t hold her hand, but now and then, in natural movement</w:t>
      </w:r>
      <w:r w:rsidR="00505F3F">
        <w:rPr>
          <w:color w:val="454541" w:themeColor="text2" w:themeTint="E6"/>
          <w:sz w:val="28"/>
          <w:szCs w:val="28"/>
        </w:rPr>
        <w:t>, their fingers brushed.</w:t>
      </w:r>
    </w:p>
    <w:p w14:paraId="2CA846C8" w14:textId="2AAF94E3" w:rsidR="00115DF1" w:rsidRDefault="00115DF1" w:rsidP="00B315DB">
      <w:pPr>
        <w:rPr>
          <w:color w:val="454541" w:themeColor="text2" w:themeTint="E6"/>
          <w:sz w:val="28"/>
          <w:szCs w:val="28"/>
        </w:rPr>
      </w:pPr>
      <w:r>
        <w:rPr>
          <w:color w:val="454541" w:themeColor="text2" w:themeTint="E6"/>
          <w:sz w:val="28"/>
          <w:szCs w:val="28"/>
        </w:rPr>
        <w:t xml:space="preserve">Kya knew Chase had chosen not to go to college but to work for his dad. </w:t>
      </w:r>
      <w:r w:rsidR="00233AF8">
        <w:rPr>
          <w:color w:val="454541" w:themeColor="text2" w:themeTint="E6"/>
          <w:sz w:val="28"/>
          <w:szCs w:val="28"/>
        </w:rPr>
        <w:t xml:space="preserve">He was a standout in town, the tom turkey. And somewhere within, </w:t>
      </w:r>
      <w:r w:rsidR="006C70CA">
        <w:rPr>
          <w:color w:val="454541" w:themeColor="text2" w:themeTint="E6"/>
          <w:sz w:val="28"/>
          <w:szCs w:val="28"/>
        </w:rPr>
        <w:t>she worried she was also a piece of beach art, a curiosity to be turned over</w:t>
      </w:r>
      <w:r w:rsidR="00F61D88">
        <w:rPr>
          <w:color w:val="454541" w:themeColor="text2" w:themeTint="E6"/>
          <w:sz w:val="28"/>
          <w:szCs w:val="28"/>
        </w:rPr>
        <w:t xml:space="preserve"> in his hands, then tossed back the sand. But she walked on. She’d </w:t>
      </w:r>
      <w:r w:rsidR="00A21E97">
        <w:rPr>
          <w:color w:val="454541" w:themeColor="text2" w:themeTint="E6"/>
          <w:sz w:val="28"/>
          <w:szCs w:val="28"/>
        </w:rPr>
        <w:t>given love a chance, now she wanted simply to fill the empty spaces.</w:t>
      </w:r>
      <w:r w:rsidR="004D7FF3">
        <w:rPr>
          <w:color w:val="454541" w:themeColor="text2" w:themeTint="E6"/>
          <w:sz w:val="28"/>
          <w:szCs w:val="28"/>
        </w:rPr>
        <w:t xml:space="preserve"> Ease the loneliness while walking off her heart.</w:t>
      </w:r>
    </w:p>
    <w:p w14:paraId="0405A2F0" w14:textId="77777777" w:rsidR="00756145" w:rsidRPr="00EE510C" w:rsidRDefault="00756145" w:rsidP="00756145">
      <w:pPr>
        <w:jc w:val="center"/>
        <w:rPr>
          <w:rFonts w:cstheme="minorHAnsi"/>
          <w:b/>
          <w:bCs/>
          <w:color w:val="454541" w:themeColor="text2" w:themeTint="E6"/>
          <w:sz w:val="28"/>
          <w:szCs w:val="28"/>
        </w:rPr>
      </w:pPr>
      <w:r w:rsidRPr="00EE510C">
        <w:rPr>
          <w:rFonts w:cstheme="minorHAnsi"/>
          <w:b/>
          <w:bCs/>
          <w:color w:val="7030A0"/>
          <w:sz w:val="28"/>
          <w:szCs w:val="28"/>
        </w:rPr>
        <w:t>*****</w:t>
      </w:r>
    </w:p>
    <w:p w14:paraId="2CEFA095" w14:textId="7355C4F2" w:rsidR="008B0BD9" w:rsidRDefault="00B678EB" w:rsidP="00B315DB">
      <w:pPr>
        <w:rPr>
          <w:color w:val="454541" w:themeColor="text2" w:themeTint="E6"/>
          <w:sz w:val="28"/>
          <w:szCs w:val="28"/>
        </w:rPr>
      </w:pPr>
      <w:r>
        <w:rPr>
          <w:color w:val="454541" w:themeColor="text2" w:themeTint="E6"/>
          <w:sz w:val="28"/>
          <w:szCs w:val="28"/>
        </w:rPr>
        <w:t>He watched her.</w:t>
      </w:r>
    </w:p>
    <w:p w14:paraId="151D24C6" w14:textId="2A591B96" w:rsidR="00B678EB" w:rsidRDefault="00BD15F0" w:rsidP="00B315DB">
      <w:pPr>
        <w:rPr>
          <w:color w:val="454541" w:themeColor="text2" w:themeTint="E6"/>
          <w:sz w:val="28"/>
          <w:szCs w:val="28"/>
        </w:rPr>
      </w:pPr>
      <w:r>
        <w:rPr>
          <w:color w:val="454541" w:themeColor="text2" w:themeTint="E6"/>
          <w:sz w:val="28"/>
          <w:szCs w:val="28"/>
        </w:rPr>
        <w:t>Finally,</w:t>
      </w:r>
      <w:r w:rsidR="0043574E">
        <w:rPr>
          <w:color w:val="454541" w:themeColor="text2" w:themeTint="E6"/>
          <w:sz w:val="28"/>
          <w:szCs w:val="28"/>
        </w:rPr>
        <w:t xml:space="preserve"> she said, ‘What do you want now, Tate?</w:t>
      </w:r>
      <w:r w:rsidR="009F32D7">
        <w:rPr>
          <w:color w:val="454541" w:themeColor="text2" w:themeTint="E6"/>
          <w:sz w:val="28"/>
          <w:szCs w:val="28"/>
        </w:rPr>
        <w:t>’</w:t>
      </w:r>
    </w:p>
    <w:p w14:paraId="739EA257" w14:textId="79248B08" w:rsidR="009F32D7" w:rsidRDefault="009F32D7" w:rsidP="00B315DB">
      <w:pPr>
        <w:rPr>
          <w:color w:val="454541" w:themeColor="text2" w:themeTint="E6"/>
          <w:sz w:val="28"/>
          <w:szCs w:val="28"/>
        </w:rPr>
      </w:pPr>
      <w:r>
        <w:rPr>
          <w:color w:val="454541" w:themeColor="text2" w:themeTint="E6"/>
          <w:sz w:val="28"/>
          <w:szCs w:val="28"/>
        </w:rPr>
        <w:t>‘If only you could, some way, forgive me.’</w:t>
      </w:r>
      <w:r w:rsidR="00E45FB0">
        <w:rPr>
          <w:color w:val="454541" w:themeColor="text2" w:themeTint="E6"/>
          <w:sz w:val="28"/>
          <w:szCs w:val="28"/>
        </w:rPr>
        <w:t xml:space="preserve"> He breathed in and waited.</w:t>
      </w:r>
    </w:p>
    <w:p w14:paraId="09F6AA3F" w14:textId="7C5C6FDC" w:rsidR="00B7003E" w:rsidRDefault="00B7003E" w:rsidP="00B315DB">
      <w:pPr>
        <w:rPr>
          <w:color w:val="454541" w:themeColor="text2" w:themeTint="E6"/>
          <w:sz w:val="28"/>
          <w:szCs w:val="28"/>
        </w:rPr>
      </w:pPr>
      <w:r>
        <w:rPr>
          <w:color w:val="454541" w:themeColor="text2" w:themeTint="E6"/>
          <w:sz w:val="28"/>
          <w:szCs w:val="28"/>
        </w:rPr>
        <w:t xml:space="preserve">Kya looked at her toes. Why should the injured, </w:t>
      </w:r>
      <w:r w:rsidR="00B52E68">
        <w:rPr>
          <w:color w:val="454541" w:themeColor="text2" w:themeTint="E6"/>
          <w:sz w:val="28"/>
          <w:szCs w:val="28"/>
        </w:rPr>
        <w:t>the</w:t>
      </w:r>
      <w:r w:rsidR="00664766">
        <w:rPr>
          <w:color w:val="454541" w:themeColor="text2" w:themeTint="E6"/>
          <w:sz w:val="28"/>
          <w:szCs w:val="28"/>
        </w:rPr>
        <w:t xml:space="preserve"> still bleeding, bear the onus of forgiveness? She didn’t answer.</w:t>
      </w:r>
    </w:p>
    <w:p w14:paraId="60D67E43" w14:textId="77777777" w:rsidR="00756145" w:rsidRPr="00EE510C" w:rsidRDefault="00756145" w:rsidP="00756145">
      <w:pPr>
        <w:jc w:val="center"/>
        <w:rPr>
          <w:rFonts w:cstheme="minorHAnsi"/>
          <w:b/>
          <w:bCs/>
          <w:color w:val="454541" w:themeColor="text2" w:themeTint="E6"/>
          <w:sz w:val="28"/>
          <w:szCs w:val="28"/>
        </w:rPr>
      </w:pPr>
      <w:r w:rsidRPr="00EE510C">
        <w:rPr>
          <w:rFonts w:cstheme="minorHAnsi"/>
          <w:b/>
          <w:bCs/>
          <w:color w:val="7030A0"/>
          <w:sz w:val="28"/>
          <w:szCs w:val="28"/>
        </w:rPr>
        <w:t>*****</w:t>
      </w:r>
    </w:p>
    <w:p w14:paraId="013C497B" w14:textId="2AA6CF88" w:rsidR="00A20A4C" w:rsidRDefault="00EC6979" w:rsidP="00B315DB">
      <w:pPr>
        <w:rPr>
          <w:color w:val="454541" w:themeColor="text2" w:themeTint="E6"/>
          <w:sz w:val="28"/>
          <w:szCs w:val="28"/>
        </w:rPr>
      </w:pPr>
      <w:r>
        <w:rPr>
          <w:color w:val="454541" w:themeColor="text2" w:themeTint="E6"/>
          <w:sz w:val="28"/>
          <w:szCs w:val="28"/>
        </w:rPr>
        <w:t xml:space="preserve">Waves broke over her back, </w:t>
      </w:r>
      <w:r w:rsidR="00116226">
        <w:rPr>
          <w:color w:val="454541" w:themeColor="text2" w:themeTint="E6"/>
          <w:sz w:val="28"/>
          <w:szCs w:val="28"/>
        </w:rPr>
        <w:t xml:space="preserve">drenching her hair. Fast moving, dark clouds streamed just above her head, blocking the </w:t>
      </w:r>
      <w:proofErr w:type="gramStart"/>
      <w:r w:rsidR="00116226">
        <w:rPr>
          <w:color w:val="454541" w:themeColor="text2" w:themeTint="E6"/>
          <w:sz w:val="28"/>
          <w:szCs w:val="28"/>
        </w:rPr>
        <w:t>sunlight</w:t>
      </w:r>
      <w:proofErr w:type="gramEnd"/>
      <w:r w:rsidR="00116226">
        <w:rPr>
          <w:color w:val="454541" w:themeColor="text2" w:themeTint="E6"/>
          <w:sz w:val="28"/>
          <w:szCs w:val="28"/>
        </w:rPr>
        <w:t xml:space="preserve"> </w:t>
      </w:r>
      <w:r w:rsidR="001D3CE5">
        <w:rPr>
          <w:color w:val="454541" w:themeColor="text2" w:themeTint="E6"/>
          <w:sz w:val="28"/>
          <w:szCs w:val="28"/>
        </w:rPr>
        <w:t>and obscuring the signs of eddies and turbulence. Sucking the day’s heat.</w:t>
      </w:r>
    </w:p>
    <w:p w14:paraId="4F9F270D" w14:textId="219F2ACA" w:rsidR="00A645F4" w:rsidRDefault="00A645F4" w:rsidP="00B315DB">
      <w:pPr>
        <w:rPr>
          <w:color w:val="454541" w:themeColor="text2" w:themeTint="E6"/>
          <w:sz w:val="28"/>
          <w:szCs w:val="28"/>
        </w:rPr>
      </w:pPr>
      <w:r>
        <w:rPr>
          <w:color w:val="454541" w:themeColor="text2" w:themeTint="E6"/>
          <w:sz w:val="28"/>
          <w:szCs w:val="28"/>
        </w:rPr>
        <w:t>Still, fear eluded her, even as she longed to feel terrified, anything to</w:t>
      </w:r>
      <w:r w:rsidR="00B54BE2">
        <w:rPr>
          <w:color w:val="454541" w:themeColor="text2" w:themeTint="E6"/>
          <w:sz w:val="28"/>
          <w:szCs w:val="28"/>
        </w:rPr>
        <w:t xml:space="preserve"> dislodge the blade jammed against her heart</w:t>
      </w:r>
      <w:r w:rsidR="0069576F">
        <w:rPr>
          <w:color w:val="454541" w:themeColor="text2" w:themeTint="E6"/>
          <w:sz w:val="28"/>
          <w:szCs w:val="28"/>
        </w:rPr>
        <w:t>….</w:t>
      </w:r>
      <w:r w:rsidR="001C667F">
        <w:rPr>
          <w:color w:val="454541" w:themeColor="text2" w:themeTint="E6"/>
          <w:sz w:val="28"/>
          <w:szCs w:val="28"/>
        </w:rPr>
        <w:t xml:space="preserve"> </w:t>
      </w:r>
      <w:r w:rsidR="0069576F">
        <w:rPr>
          <w:color w:val="454541" w:themeColor="text2" w:themeTint="E6"/>
          <w:sz w:val="28"/>
          <w:szCs w:val="28"/>
        </w:rPr>
        <w:t xml:space="preserve">Wet through, she shivered as her energy </w:t>
      </w:r>
      <w:r w:rsidR="0069576F">
        <w:rPr>
          <w:color w:val="454541" w:themeColor="text2" w:themeTint="E6"/>
          <w:sz w:val="28"/>
          <w:szCs w:val="28"/>
        </w:rPr>
        <w:lastRenderedPageBreak/>
        <w:t>drained</w:t>
      </w:r>
      <w:r w:rsidR="001356BF">
        <w:rPr>
          <w:color w:val="454541" w:themeColor="text2" w:themeTint="E6"/>
          <w:sz w:val="28"/>
          <w:szCs w:val="28"/>
        </w:rPr>
        <w:t xml:space="preserve">, making it difficult to steer. She’d brought no </w:t>
      </w:r>
      <w:r w:rsidR="00E71297">
        <w:rPr>
          <w:color w:val="454541" w:themeColor="text2" w:themeTint="E6"/>
          <w:sz w:val="28"/>
          <w:szCs w:val="28"/>
        </w:rPr>
        <w:t>foul-weather gear, no food, no water.</w:t>
      </w:r>
    </w:p>
    <w:p w14:paraId="71795024" w14:textId="45339D18" w:rsidR="00E71297" w:rsidRDefault="00BD15F0" w:rsidP="00B315DB">
      <w:pPr>
        <w:rPr>
          <w:color w:val="454541" w:themeColor="text2" w:themeTint="E6"/>
          <w:sz w:val="28"/>
          <w:szCs w:val="28"/>
        </w:rPr>
      </w:pPr>
      <w:r>
        <w:rPr>
          <w:color w:val="454541" w:themeColor="text2" w:themeTint="E6"/>
          <w:sz w:val="28"/>
          <w:szCs w:val="28"/>
        </w:rPr>
        <w:t>Finally,</w:t>
      </w:r>
      <w:r w:rsidR="00E71297">
        <w:rPr>
          <w:color w:val="454541" w:themeColor="text2" w:themeTint="E6"/>
          <w:sz w:val="28"/>
          <w:szCs w:val="28"/>
        </w:rPr>
        <w:t xml:space="preserve"> the fear came. </w:t>
      </w:r>
      <w:r w:rsidR="003A26A2">
        <w:rPr>
          <w:color w:val="454541" w:themeColor="text2" w:themeTint="E6"/>
          <w:sz w:val="28"/>
          <w:szCs w:val="28"/>
        </w:rPr>
        <w:t>From a place deeper than the sea. Fear from knowing</w:t>
      </w:r>
      <w:r w:rsidR="001B6451">
        <w:rPr>
          <w:color w:val="454541" w:themeColor="text2" w:themeTint="E6"/>
          <w:sz w:val="28"/>
          <w:szCs w:val="28"/>
        </w:rPr>
        <w:t xml:space="preserve"> she would be alone again. Probably always. A life </w:t>
      </w:r>
      <w:proofErr w:type="gramStart"/>
      <w:r w:rsidR="001B6451">
        <w:rPr>
          <w:color w:val="454541" w:themeColor="text2" w:themeTint="E6"/>
          <w:sz w:val="28"/>
          <w:szCs w:val="28"/>
        </w:rPr>
        <w:t>sentence</w:t>
      </w:r>
      <w:proofErr w:type="gramEnd"/>
      <w:r w:rsidR="001B6451">
        <w:rPr>
          <w:color w:val="454541" w:themeColor="text2" w:themeTint="E6"/>
          <w:sz w:val="28"/>
          <w:szCs w:val="28"/>
        </w:rPr>
        <w:t>.</w:t>
      </w:r>
    </w:p>
    <w:p w14:paraId="0A7F7612" w14:textId="77777777" w:rsidR="00756145" w:rsidRPr="00EE510C" w:rsidRDefault="00756145" w:rsidP="00756145">
      <w:pPr>
        <w:jc w:val="center"/>
        <w:rPr>
          <w:rFonts w:cstheme="minorHAnsi"/>
          <w:b/>
          <w:bCs/>
          <w:color w:val="454541" w:themeColor="text2" w:themeTint="E6"/>
          <w:sz w:val="28"/>
          <w:szCs w:val="28"/>
        </w:rPr>
      </w:pPr>
      <w:r w:rsidRPr="00EE510C">
        <w:rPr>
          <w:rFonts w:cstheme="minorHAnsi"/>
          <w:b/>
          <w:bCs/>
          <w:color w:val="7030A0"/>
          <w:sz w:val="28"/>
          <w:szCs w:val="28"/>
        </w:rPr>
        <w:t>*****</w:t>
      </w:r>
    </w:p>
    <w:p w14:paraId="2A04115F" w14:textId="3C32F639" w:rsidR="004B0010" w:rsidRDefault="0045500F" w:rsidP="00B315DB">
      <w:pPr>
        <w:rPr>
          <w:color w:val="454541" w:themeColor="text2" w:themeTint="E6"/>
          <w:sz w:val="28"/>
          <w:szCs w:val="28"/>
        </w:rPr>
      </w:pPr>
      <w:r>
        <w:rPr>
          <w:color w:val="454541" w:themeColor="text2" w:themeTint="E6"/>
          <w:sz w:val="28"/>
          <w:szCs w:val="28"/>
        </w:rPr>
        <w:t>If anyone understood loneliness, the moon would.</w:t>
      </w:r>
    </w:p>
    <w:p w14:paraId="5BBF509A" w14:textId="42DCBAE7" w:rsidR="0045500F" w:rsidRDefault="0040264C" w:rsidP="00B315DB">
      <w:pPr>
        <w:rPr>
          <w:color w:val="454541" w:themeColor="text2" w:themeTint="E6"/>
          <w:sz w:val="28"/>
          <w:szCs w:val="28"/>
        </w:rPr>
      </w:pPr>
      <w:r>
        <w:rPr>
          <w:color w:val="454541" w:themeColor="text2" w:themeTint="E6"/>
          <w:sz w:val="28"/>
          <w:szCs w:val="28"/>
        </w:rPr>
        <w:t>Drifting back to the predictable cycles of tadpoles and the ballet of fireflies, Kya burrowed deeper into the wordless wilderness</w:t>
      </w:r>
      <w:r w:rsidR="00E85F50">
        <w:rPr>
          <w:color w:val="454541" w:themeColor="text2" w:themeTint="E6"/>
          <w:sz w:val="28"/>
          <w:szCs w:val="28"/>
        </w:rPr>
        <w:t>. Nature seemed the only stone that would not slip midstream.</w:t>
      </w:r>
    </w:p>
    <w:p w14:paraId="67B4E14A" w14:textId="77777777" w:rsidR="00756145" w:rsidRPr="00EE510C" w:rsidRDefault="00756145" w:rsidP="00756145">
      <w:pPr>
        <w:jc w:val="center"/>
        <w:rPr>
          <w:rFonts w:cstheme="minorHAnsi"/>
          <w:b/>
          <w:bCs/>
          <w:color w:val="454541" w:themeColor="text2" w:themeTint="E6"/>
          <w:sz w:val="28"/>
          <w:szCs w:val="28"/>
        </w:rPr>
      </w:pPr>
      <w:r w:rsidRPr="00EE510C">
        <w:rPr>
          <w:rFonts w:cstheme="minorHAnsi"/>
          <w:b/>
          <w:bCs/>
          <w:color w:val="7030A0"/>
          <w:sz w:val="28"/>
          <w:szCs w:val="28"/>
        </w:rPr>
        <w:t>*****</w:t>
      </w:r>
    </w:p>
    <w:p w14:paraId="28FB136D" w14:textId="5CF99E70" w:rsidR="00723F4A" w:rsidRDefault="003D65FA" w:rsidP="00B315DB">
      <w:pPr>
        <w:rPr>
          <w:color w:val="454541" w:themeColor="text2" w:themeTint="E6"/>
          <w:sz w:val="28"/>
          <w:szCs w:val="28"/>
        </w:rPr>
      </w:pPr>
      <w:r>
        <w:rPr>
          <w:color w:val="454541" w:themeColor="text2" w:themeTint="E6"/>
          <w:sz w:val="28"/>
          <w:szCs w:val="28"/>
        </w:rPr>
        <w:t xml:space="preserve">But </w:t>
      </w:r>
      <w:r w:rsidR="00BD15F0">
        <w:rPr>
          <w:color w:val="454541" w:themeColor="text2" w:themeTint="E6"/>
          <w:sz w:val="28"/>
          <w:szCs w:val="28"/>
        </w:rPr>
        <w:t>i</w:t>
      </w:r>
      <w:r>
        <w:rPr>
          <w:color w:val="454541" w:themeColor="text2" w:themeTint="E6"/>
          <w:sz w:val="28"/>
          <w:szCs w:val="28"/>
        </w:rPr>
        <w:t>n her twenty-second year, more tha</w:t>
      </w:r>
      <w:r w:rsidR="00C806C2">
        <w:rPr>
          <w:color w:val="454541" w:themeColor="text2" w:themeTint="E6"/>
          <w:sz w:val="28"/>
          <w:szCs w:val="28"/>
        </w:rPr>
        <w:t>n</w:t>
      </w:r>
      <w:r>
        <w:rPr>
          <w:color w:val="454541" w:themeColor="text2" w:themeTint="E6"/>
          <w:sz w:val="28"/>
          <w:szCs w:val="28"/>
        </w:rPr>
        <w:t xml:space="preserve"> a </w:t>
      </w:r>
      <w:r w:rsidR="00C806C2">
        <w:rPr>
          <w:color w:val="454541" w:themeColor="text2" w:themeTint="E6"/>
          <w:sz w:val="28"/>
          <w:szCs w:val="28"/>
        </w:rPr>
        <w:t>year</w:t>
      </w:r>
      <w:r>
        <w:rPr>
          <w:color w:val="454541" w:themeColor="text2" w:themeTint="E6"/>
          <w:sz w:val="28"/>
          <w:szCs w:val="28"/>
        </w:rPr>
        <w:t xml:space="preserve"> after Chase and Pearl</w:t>
      </w:r>
      <w:r w:rsidR="00C806C2">
        <w:rPr>
          <w:color w:val="454541" w:themeColor="text2" w:themeTint="E6"/>
          <w:sz w:val="28"/>
          <w:szCs w:val="28"/>
        </w:rPr>
        <w:t xml:space="preserve"> announced their engagement, she walked the sandy lane</w:t>
      </w:r>
      <w:r w:rsidR="004677CA">
        <w:rPr>
          <w:color w:val="454541" w:themeColor="text2" w:themeTint="E6"/>
          <w:sz w:val="28"/>
          <w:szCs w:val="28"/>
        </w:rPr>
        <w:t>, blistering with heat, to the mailbox every day and looked inside.</w:t>
      </w:r>
      <w:r w:rsidR="00B003D2">
        <w:rPr>
          <w:color w:val="454541" w:themeColor="text2" w:themeTint="E6"/>
          <w:sz w:val="28"/>
          <w:szCs w:val="28"/>
        </w:rPr>
        <w:t xml:space="preserve"> Finally</w:t>
      </w:r>
      <w:r w:rsidR="00756145">
        <w:rPr>
          <w:color w:val="454541" w:themeColor="text2" w:themeTint="E6"/>
          <w:sz w:val="28"/>
          <w:szCs w:val="28"/>
        </w:rPr>
        <w:t>,</w:t>
      </w:r>
      <w:r w:rsidR="00B003D2">
        <w:rPr>
          <w:color w:val="454541" w:themeColor="text2" w:themeTint="E6"/>
          <w:sz w:val="28"/>
          <w:szCs w:val="28"/>
        </w:rPr>
        <w:t xml:space="preserve"> one morning</w:t>
      </w:r>
      <w:r w:rsidR="0051441C">
        <w:rPr>
          <w:color w:val="454541" w:themeColor="text2" w:themeTint="E6"/>
          <w:sz w:val="28"/>
          <w:szCs w:val="28"/>
        </w:rPr>
        <w:t>, she found a bulky manila envelope</w:t>
      </w:r>
      <w:r w:rsidR="0092314D">
        <w:rPr>
          <w:color w:val="454541" w:themeColor="text2" w:themeTint="E6"/>
          <w:sz w:val="28"/>
          <w:szCs w:val="28"/>
        </w:rPr>
        <w:t xml:space="preserve"> and slid the contents – an advance copy of </w:t>
      </w:r>
      <w:r w:rsidR="0092314D">
        <w:rPr>
          <w:i/>
          <w:iCs/>
          <w:color w:val="454541" w:themeColor="text2" w:themeTint="E6"/>
          <w:sz w:val="28"/>
          <w:szCs w:val="28"/>
        </w:rPr>
        <w:t xml:space="preserve">The </w:t>
      </w:r>
      <w:proofErr w:type="gramStart"/>
      <w:r w:rsidR="0092314D">
        <w:rPr>
          <w:i/>
          <w:iCs/>
          <w:color w:val="454541" w:themeColor="text2" w:themeTint="E6"/>
          <w:sz w:val="28"/>
          <w:szCs w:val="28"/>
        </w:rPr>
        <w:t>Sea Shells</w:t>
      </w:r>
      <w:proofErr w:type="gramEnd"/>
      <w:r w:rsidR="0092314D">
        <w:rPr>
          <w:i/>
          <w:iCs/>
          <w:color w:val="454541" w:themeColor="text2" w:themeTint="E6"/>
          <w:sz w:val="28"/>
          <w:szCs w:val="28"/>
        </w:rPr>
        <w:t xml:space="preserve"> of the Eastern Seaboard</w:t>
      </w:r>
      <w:r w:rsidR="0032758C">
        <w:rPr>
          <w:i/>
          <w:iCs/>
          <w:color w:val="454541" w:themeColor="text2" w:themeTint="E6"/>
          <w:sz w:val="28"/>
          <w:szCs w:val="28"/>
        </w:rPr>
        <w:t xml:space="preserve">, </w:t>
      </w:r>
      <w:r w:rsidR="0032758C">
        <w:rPr>
          <w:color w:val="454541" w:themeColor="text2" w:themeTint="E6"/>
          <w:sz w:val="28"/>
          <w:szCs w:val="28"/>
        </w:rPr>
        <w:t xml:space="preserve">by Catherine Danielle Clark – into her hands. </w:t>
      </w:r>
      <w:r w:rsidR="00256B4F">
        <w:rPr>
          <w:color w:val="454541" w:themeColor="text2" w:themeTint="E6"/>
          <w:sz w:val="28"/>
          <w:szCs w:val="28"/>
        </w:rPr>
        <w:t>She breathed in, no one to show it to.</w:t>
      </w:r>
    </w:p>
    <w:p w14:paraId="7ABC59EF" w14:textId="423E7131" w:rsidR="00AA28AC" w:rsidRDefault="00AA28AC" w:rsidP="00B315DB">
      <w:pPr>
        <w:rPr>
          <w:color w:val="454541" w:themeColor="text2" w:themeTint="E6"/>
          <w:sz w:val="28"/>
          <w:szCs w:val="28"/>
        </w:rPr>
      </w:pPr>
      <w:r>
        <w:rPr>
          <w:color w:val="454541" w:themeColor="text2" w:themeTint="E6"/>
          <w:sz w:val="28"/>
          <w:szCs w:val="28"/>
        </w:rPr>
        <w:t xml:space="preserve">Sitting on her beach she looked at every page. When Kya had written to the publisher after Tate’s </w:t>
      </w:r>
      <w:r w:rsidR="00456631">
        <w:rPr>
          <w:color w:val="454541" w:themeColor="text2" w:themeTint="E6"/>
          <w:sz w:val="28"/>
          <w:szCs w:val="28"/>
        </w:rPr>
        <w:t xml:space="preserve">initial contact and submitted more drawings, they sent her a contract by return mail. </w:t>
      </w:r>
      <w:r w:rsidR="00E9061C">
        <w:rPr>
          <w:color w:val="454541" w:themeColor="text2" w:themeTint="E6"/>
          <w:sz w:val="28"/>
          <w:szCs w:val="28"/>
        </w:rPr>
        <w:t xml:space="preserve">Because all her paintings and text for each shell sample </w:t>
      </w:r>
      <w:r w:rsidR="003E57AD">
        <w:rPr>
          <w:color w:val="454541" w:themeColor="text2" w:themeTint="E6"/>
          <w:sz w:val="28"/>
          <w:szCs w:val="28"/>
        </w:rPr>
        <w:t>had bee</w:t>
      </w:r>
      <w:r w:rsidR="007923C7">
        <w:rPr>
          <w:color w:val="454541" w:themeColor="text2" w:themeTint="E6"/>
          <w:sz w:val="28"/>
          <w:szCs w:val="28"/>
        </w:rPr>
        <w:t>n</w:t>
      </w:r>
      <w:r w:rsidR="003E57AD">
        <w:rPr>
          <w:color w:val="454541" w:themeColor="text2" w:themeTint="E6"/>
          <w:sz w:val="28"/>
          <w:szCs w:val="28"/>
        </w:rPr>
        <w:t xml:space="preserve"> completed for years, her editor, Mr. Robert Foster, wrote to her that the book would be published in record time and that her second on </w:t>
      </w:r>
      <w:r w:rsidR="00847662">
        <w:rPr>
          <w:color w:val="454541" w:themeColor="text2" w:themeTint="E6"/>
          <w:sz w:val="28"/>
          <w:szCs w:val="28"/>
        </w:rPr>
        <w:t>birds would</w:t>
      </w:r>
      <w:r w:rsidR="003E57AD">
        <w:rPr>
          <w:color w:val="454541" w:themeColor="text2" w:themeTint="E6"/>
          <w:sz w:val="28"/>
          <w:szCs w:val="28"/>
        </w:rPr>
        <w:t xml:space="preserve"> follow soon after.</w:t>
      </w:r>
      <w:r w:rsidR="00847662">
        <w:rPr>
          <w:color w:val="454541" w:themeColor="text2" w:themeTint="E6"/>
          <w:sz w:val="28"/>
          <w:szCs w:val="28"/>
        </w:rPr>
        <w:t xml:space="preserve"> He included an advance payment of five thousand dollars. </w:t>
      </w:r>
    </w:p>
    <w:p w14:paraId="0558709F" w14:textId="099C13CF" w:rsidR="002B4731" w:rsidRDefault="002B4731" w:rsidP="00B315DB">
      <w:pPr>
        <w:rPr>
          <w:color w:val="454541" w:themeColor="text2" w:themeTint="E6"/>
          <w:sz w:val="28"/>
          <w:szCs w:val="28"/>
        </w:rPr>
      </w:pPr>
      <w:r>
        <w:rPr>
          <w:color w:val="454541" w:themeColor="text2" w:themeTint="E6"/>
          <w:sz w:val="28"/>
          <w:szCs w:val="28"/>
        </w:rPr>
        <w:t>Now in her hands, the final copy – every brushstroke, every carefully thought-out colour</w:t>
      </w:r>
      <w:r w:rsidR="00A876FB">
        <w:rPr>
          <w:color w:val="454541" w:themeColor="text2" w:themeTint="E6"/>
          <w:sz w:val="28"/>
          <w:szCs w:val="28"/>
        </w:rPr>
        <w:t>, every word of the natural histories, printed in a book. There were also drawings of the creatures</w:t>
      </w:r>
      <w:r w:rsidR="00460DEB">
        <w:rPr>
          <w:color w:val="454541" w:themeColor="text2" w:themeTint="E6"/>
          <w:sz w:val="28"/>
          <w:szCs w:val="28"/>
        </w:rPr>
        <w:t xml:space="preserve"> who live inside – how they eat, how they move, how they mate </w:t>
      </w:r>
      <w:r w:rsidR="00784B41">
        <w:rPr>
          <w:color w:val="454541" w:themeColor="text2" w:themeTint="E6"/>
          <w:sz w:val="28"/>
          <w:szCs w:val="28"/>
        </w:rPr>
        <w:t>–</w:t>
      </w:r>
      <w:r w:rsidR="00460DEB">
        <w:rPr>
          <w:color w:val="454541" w:themeColor="text2" w:themeTint="E6"/>
          <w:sz w:val="28"/>
          <w:szCs w:val="28"/>
        </w:rPr>
        <w:t xml:space="preserve"> </w:t>
      </w:r>
      <w:r w:rsidR="00784B41">
        <w:rPr>
          <w:color w:val="454541" w:themeColor="text2" w:themeTint="E6"/>
          <w:sz w:val="28"/>
          <w:szCs w:val="28"/>
        </w:rPr>
        <w:t>because people forget about creatures who live in shells.</w:t>
      </w:r>
    </w:p>
    <w:p w14:paraId="43B0A9A4" w14:textId="09E37436" w:rsidR="00DD38D9" w:rsidRDefault="00DD38D9" w:rsidP="00B315DB">
      <w:pPr>
        <w:rPr>
          <w:color w:val="454541" w:themeColor="text2" w:themeTint="E6"/>
          <w:sz w:val="28"/>
          <w:szCs w:val="28"/>
        </w:rPr>
      </w:pPr>
      <w:r>
        <w:rPr>
          <w:color w:val="454541" w:themeColor="text2" w:themeTint="E6"/>
          <w:sz w:val="28"/>
          <w:szCs w:val="28"/>
        </w:rPr>
        <w:t>She touched the pages and remembered each shell and the story of finding it</w:t>
      </w:r>
      <w:r w:rsidR="00FE68BE">
        <w:rPr>
          <w:color w:val="454541" w:themeColor="text2" w:themeTint="E6"/>
          <w:sz w:val="28"/>
          <w:szCs w:val="28"/>
        </w:rPr>
        <w:t>, where it lay on the beach, the season, the sunrise. A family album.</w:t>
      </w:r>
    </w:p>
    <w:p w14:paraId="3B0A4D36" w14:textId="77777777" w:rsidR="00361A6A" w:rsidRDefault="00756145" w:rsidP="00361A6A">
      <w:pPr>
        <w:jc w:val="center"/>
        <w:rPr>
          <w:rFonts w:cstheme="minorHAnsi"/>
          <w:b/>
          <w:bCs/>
          <w:color w:val="454541" w:themeColor="text2" w:themeTint="E6"/>
          <w:sz w:val="28"/>
          <w:szCs w:val="28"/>
        </w:rPr>
      </w:pPr>
      <w:r w:rsidRPr="00EE510C">
        <w:rPr>
          <w:rFonts w:cstheme="minorHAnsi"/>
          <w:b/>
          <w:bCs/>
          <w:color w:val="7030A0"/>
          <w:sz w:val="28"/>
          <w:szCs w:val="28"/>
        </w:rPr>
        <w:t>*****</w:t>
      </w:r>
    </w:p>
    <w:p w14:paraId="75EDF007" w14:textId="1540D6D4" w:rsidR="006C2DAA" w:rsidRPr="00361A6A" w:rsidRDefault="009D78E2" w:rsidP="00361A6A">
      <w:pPr>
        <w:rPr>
          <w:rFonts w:cstheme="minorHAnsi"/>
          <w:b/>
          <w:bCs/>
          <w:color w:val="454541" w:themeColor="text2" w:themeTint="E6"/>
          <w:sz w:val="28"/>
          <w:szCs w:val="28"/>
        </w:rPr>
      </w:pPr>
      <w:r>
        <w:rPr>
          <w:color w:val="454541" w:themeColor="text2" w:themeTint="E6"/>
          <w:sz w:val="28"/>
          <w:szCs w:val="28"/>
        </w:rPr>
        <w:lastRenderedPageBreak/>
        <w:t>After tying up</w:t>
      </w:r>
      <w:r w:rsidR="00B3727C">
        <w:rPr>
          <w:color w:val="454541" w:themeColor="text2" w:themeTint="E6"/>
          <w:sz w:val="28"/>
          <w:szCs w:val="28"/>
        </w:rPr>
        <w:t>, Tate stepped up to her. ‘Kya, your book is a wonder.’ He leaned</w:t>
      </w:r>
      <w:r w:rsidR="00235461">
        <w:rPr>
          <w:color w:val="454541" w:themeColor="text2" w:themeTint="E6"/>
          <w:sz w:val="28"/>
          <w:szCs w:val="28"/>
        </w:rPr>
        <w:t xml:space="preserve"> slightly forward, as if to hug her, but the hardened rinds of her heart held her back</w:t>
      </w:r>
      <w:r w:rsidR="005776CD">
        <w:rPr>
          <w:color w:val="454541" w:themeColor="text2" w:themeTint="E6"/>
          <w:sz w:val="28"/>
          <w:szCs w:val="28"/>
        </w:rPr>
        <w:t>…</w:t>
      </w:r>
    </w:p>
    <w:p w14:paraId="0DAF02AC" w14:textId="205D493D" w:rsidR="005776CD" w:rsidRDefault="005776CD" w:rsidP="00B315DB">
      <w:pPr>
        <w:rPr>
          <w:color w:val="454541" w:themeColor="text2" w:themeTint="E6"/>
          <w:sz w:val="28"/>
          <w:szCs w:val="28"/>
        </w:rPr>
      </w:pPr>
      <w:r>
        <w:rPr>
          <w:color w:val="454541" w:themeColor="text2" w:themeTint="E6"/>
          <w:sz w:val="28"/>
          <w:szCs w:val="28"/>
        </w:rPr>
        <w:t>‘It was you, Tate</w:t>
      </w:r>
      <w:r w:rsidR="00B82837">
        <w:rPr>
          <w:color w:val="454541" w:themeColor="text2" w:themeTint="E6"/>
          <w:sz w:val="28"/>
          <w:szCs w:val="28"/>
        </w:rPr>
        <w:t xml:space="preserve">,’ she said, and then thought, </w:t>
      </w:r>
      <w:proofErr w:type="gramStart"/>
      <w:r w:rsidR="00B82837">
        <w:rPr>
          <w:i/>
          <w:iCs/>
          <w:color w:val="454541" w:themeColor="text2" w:themeTint="E6"/>
          <w:sz w:val="28"/>
          <w:szCs w:val="28"/>
        </w:rPr>
        <w:t>It</w:t>
      </w:r>
      <w:proofErr w:type="gramEnd"/>
      <w:r w:rsidR="00B82837">
        <w:rPr>
          <w:i/>
          <w:iCs/>
          <w:color w:val="454541" w:themeColor="text2" w:themeTint="E6"/>
          <w:sz w:val="28"/>
          <w:szCs w:val="28"/>
        </w:rPr>
        <w:t xml:space="preserve"> was always you. </w:t>
      </w:r>
      <w:r w:rsidR="00B82837">
        <w:rPr>
          <w:color w:val="454541" w:themeColor="text2" w:themeTint="E6"/>
          <w:sz w:val="28"/>
          <w:szCs w:val="28"/>
        </w:rPr>
        <w:t xml:space="preserve">One side of her </w:t>
      </w:r>
      <w:r w:rsidR="00255C4A">
        <w:rPr>
          <w:color w:val="454541" w:themeColor="text2" w:themeTint="E6"/>
          <w:sz w:val="28"/>
          <w:szCs w:val="28"/>
        </w:rPr>
        <w:t>heart longing, the other shielding.</w:t>
      </w:r>
    </w:p>
    <w:p w14:paraId="3084EC1B" w14:textId="77777777" w:rsidR="005D1960" w:rsidRPr="00EE510C" w:rsidRDefault="005D1960" w:rsidP="005D1960">
      <w:pPr>
        <w:jc w:val="center"/>
        <w:rPr>
          <w:rFonts w:cstheme="minorHAnsi"/>
          <w:b/>
          <w:bCs/>
          <w:color w:val="454541" w:themeColor="text2" w:themeTint="E6"/>
          <w:sz w:val="28"/>
          <w:szCs w:val="28"/>
        </w:rPr>
      </w:pPr>
      <w:r w:rsidRPr="00EE510C">
        <w:rPr>
          <w:rFonts w:cstheme="minorHAnsi"/>
          <w:b/>
          <w:bCs/>
          <w:color w:val="7030A0"/>
          <w:sz w:val="28"/>
          <w:szCs w:val="28"/>
        </w:rPr>
        <w:t>*****</w:t>
      </w:r>
    </w:p>
    <w:p w14:paraId="35CF7F1B" w14:textId="4882F8BF" w:rsidR="00C65521" w:rsidRDefault="00763E4C" w:rsidP="00B315DB">
      <w:pPr>
        <w:rPr>
          <w:color w:val="454541" w:themeColor="text2" w:themeTint="E6"/>
          <w:sz w:val="28"/>
          <w:szCs w:val="28"/>
        </w:rPr>
      </w:pPr>
      <w:r>
        <w:rPr>
          <w:color w:val="454541" w:themeColor="text2" w:themeTint="E6"/>
          <w:sz w:val="28"/>
          <w:szCs w:val="28"/>
        </w:rPr>
        <w:t>‘Jodie</w:t>
      </w:r>
      <w:r w:rsidR="004511A0">
        <w:rPr>
          <w:color w:val="454541" w:themeColor="text2" w:themeTint="E6"/>
          <w:sz w:val="28"/>
          <w:szCs w:val="28"/>
        </w:rPr>
        <w:t xml:space="preserve">, I’m so sorry you worried about leaving me. Not once did </w:t>
      </w:r>
      <w:r w:rsidR="00BD1039">
        <w:rPr>
          <w:color w:val="454541" w:themeColor="text2" w:themeTint="E6"/>
          <w:sz w:val="28"/>
          <w:szCs w:val="28"/>
        </w:rPr>
        <w:t xml:space="preserve">I </w:t>
      </w:r>
      <w:r w:rsidR="004511A0">
        <w:rPr>
          <w:color w:val="454541" w:themeColor="text2" w:themeTint="E6"/>
          <w:sz w:val="28"/>
          <w:szCs w:val="28"/>
        </w:rPr>
        <w:t>blame you.</w:t>
      </w:r>
      <w:r w:rsidR="00BD1039">
        <w:rPr>
          <w:color w:val="454541" w:themeColor="text2" w:themeTint="E6"/>
          <w:sz w:val="28"/>
          <w:szCs w:val="28"/>
        </w:rPr>
        <w:t xml:space="preserve"> We were the victims, not the guilty.’</w:t>
      </w:r>
    </w:p>
    <w:p w14:paraId="4EB0D89F" w14:textId="4AC6BBB2" w:rsidR="00BD1039" w:rsidRDefault="005B0BFE" w:rsidP="00B315DB">
      <w:pPr>
        <w:rPr>
          <w:color w:val="454541" w:themeColor="text2" w:themeTint="E6"/>
          <w:sz w:val="28"/>
          <w:szCs w:val="28"/>
        </w:rPr>
      </w:pPr>
      <w:r>
        <w:rPr>
          <w:color w:val="454541" w:themeColor="text2" w:themeTint="E6"/>
          <w:sz w:val="28"/>
          <w:szCs w:val="28"/>
        </w:rPr>
        <w:t xml:space="preserve">She hesitated, then said, ‘This </w:t>
      </w:r>
      <w:r w:rsidR="005D1960">
        <w:rPr>
          <w:color w:val="454541" w:themeColor="text2" w:themeTint="E6"/>
          <w:sz w:val="28"/>
          <w:szCs w:val="28"/>
        </w:rPr>
        <w:t>m</w:t>
      </w:r>
      <w:r>
        <w:rPr>
          <w:color w:val="454541" w:themeColor="text2" w:themeTint="E6"/>
          <w:sz w:val="28"/>
          <w:szCs w:val="28"/>
        </w:rPr>
        <w:t>ay be hard to believe, but for a while Pa was good to me</w:t>
      </w:r>
      <w:r w:rsidR="00600302">
        <w:rPr>
          <w:color w:val="454541" w:themeColor="text2" w:themeTint="E6"/>
          <w:sz w:val="28"/>
          <w:szCs w:val="28"/>
        </w:rPr>
        <w:t>. He drank less, taught me to fish, and we went out on the boat a lot, all,</w:t>
      </w:r>
      <w:r w:rsidR="00AF3C25">
        <w:rPr>
          <w:color w:val="454541" w:themeColor="text2" w:themeTint="E6"/>
          <w:sz w:val="28"/>
          <w:szCs w:val="28"/>
        </w:rPr>
        <w:t xml:space="preserve"> over</w:t>
      </w:r>
      <w:r w:rsidR="00600302">
        <w:rPr>
          <w:color w:val="454541" w:themeColor="text2" w:themeTint="E6"/>
          <w:sz w:val="28"/>
          <w:szCs w:val="28"/>
        </w:rPr>
        <w:t xml:space="preserve"> the marsh.</w:t>
      </w:r>
      <w:r w:rsidR="00AF3C25">
        <w:rPr>
          <w:color w:val="454541" w:themeColor="text2" w:themeTint="E6"/>
          <w:sz w:val="28"/>
          <w:szCs w:val="28"/>
        </w:rPr>
        <w:t xml:space="preserve"> But then, of course, he went back to drinking and left me to fend for myself.’</w:t>
      </w:r>
    </w:p>
    <w:p w14:paraId="5936A37E" w14:textId="256F3DD0" w:rsidR="00CC58DC" w:rsidRDefault="00CC58DC" w:rsidP="00B315DB">
      <w:pPr>
        <w:rPr>
          <w:color w:val="454541" w:themeColor="text2" w:themeTint="E6"/>
          <w:sz w:val="28"/>
          <w:szCs w:val="28"/>
        </w:rPr>
      </w:pPr>
      <w:r>
        <w:rPr>
          <w:color w:val="454541" w:themeColor="text2" w:themeTint="E6"/>
          <w:sz w:val="28"/>
          <w:szCs w:val="28"/>
        </w:rPr>
        <w:t>Jodie nodded. ‘Yeah, I saw that side of him a few times</w:t>
      </w:r>
      <w:r w:rsidR="00BF4F8D">
        <w:rPr>
          <w:color w:val="454541" w:themeColor="text2" w:themeTint="E6"/>
          <w:sz w:val="28"/>
          <w:szCs w:val="28"/>
        </w:rPr>
        <w:t>, but he always went back to the bottle. He told me once it had something to do with the war.</w:t>
      </w:r>
      <w:r w:rsidR="002257E5">
        <w:rPr>
          <w:color w:val="454541" w:themeColor="text2" w:themeTint="E6"/>
          <w:sz w:val="28"/>
          <w:szCs w:val="28"/>
        </w:rPr>
        <w:t xml:space="preserve"> I’ve been to war myself and seen things that could drive a man to drink. But he shouldn’t have taken it out</w:t>
      </w:r>
      <w:r w:rsidR="001053BC">
        <w:rPr>
          <w:color w:val="454541" w:themeColor="text2" w:themeTint="E6"/>
          <w:sz w:val="28"/>
          <w:szCs w:val="28"/>
        </w:rPr>
        <w:t xml:space="preserve"> on his wife, his own kids.’</w:t>
      </w:r>
    </w:p>
    <w:p w14:paraId="13F89B3F" w14:textId="77777777" w:rsidR="005D1960" w:rsidRPr="00EE510C" w:rsidRDefault="005D1960" w:rsidP="005D1960">
      <w:pPr>
        <w:jc w:val="center"/>
        <w:rPr>
          <w:rFonts w:cstheme="minorHAnsi"/>
          <w:b/>
          <w:bCs/>
          <w:color w:val="454541" w:themeColor="text2" w:themeTint="E6"/>
          <w:sz w:val="28"/>
          <w:szCs w:val="28"/>
        </w:rPr>
      </w:pPr>
      <w:r w:rsidRPr="00EE510C">
        <w:rPr>
          <w:rFonts w:cstheme="minorHAnsi"/>
          <w:b/>
          <w:bCs/>
          <w:color w:val="7030A0"/>
          <w:sz w:val="28"/>
          <w:szCs w:val="28"/>
        </w:rPr>
        <w:t>*****</w:t>
      </w:r>
    </w:p>
    <w:p w14:paraId="37A30E2F" w14:textId="40052C91" w:rsidR="00A961B8" w:rsidRDefault="007C359B" w:rsidP="00B315DB">
      <w:pPr>
        <w:rPr>
          <w:color w:val="454541" w:themeColor="text2" w:themeTint="E6"/>
          <w:sz w:val="28"/>
          <w:szCs w:val="28"/>
        </w:rPr>
      </w:pPr>
      <w:r>
        <w:rPr>
          <w:color w:val="454541" w:themeColor="text2" w:themeTint="E6"/>
          <w:sz w:val="28"/>
          <w:szCs w:val="28"/>
        </w:rPr>
        <w:t xml:space="preserve">The letter in the blue envelope. Ma had asked for her, for all of them. </w:t>
      </w:r>
      <w:r w:rsidR="00973806">
        <w:rPr>
          <w:color w:val="454541" w:themeColor="text2" w:themeTint="E6"/>
          <w:sz w:val="28"/>
          <w:szCs w:val="28"/>
        </w:rPr>
        <w:t xml:space="preserve">Ma had wanted to see her. But the outcome of the letter had been vastly different. </w:t>
      </w:r>
      <w:r w:rsidR="00634C40">
        <w:rPr>
          <w:color w:val="454541" w:themeColor="text2" w:themeTint="E6"/>
          <w:sz w:val="28"/>
          <w:szCs w:val="28"/>
        </w:rPr>
        <w:t>The words had enraged Pa and sent him back to drinking, and the Kya</w:t>
      </w:r>
      <w:r w:rsidR="00074C15">
        <w:rPr>
          <w:color w:val="454541" w:themeColor="text2" w:themeTint="E6"/>
          <w:sz w:val="28"/>
          <w:szCs w:val="28"/>
        </w:rPr>
        <w:t xml:space="preserve"> had lost him as well. She didn’t mention to Jodie that she </w:t>
      </w:r>
      <w:proofErr w:type="gramStart"/>
      <w:r w:rsidR="00074C15">
        <w:rPr>
          <w:color w:val="454541" w:themeColor="text2" w:themeTint="E6"/>
          <w:sz w:val="28"/>
          <w:szCs w:val="28"/>
        </w:rPr>
        <w:t>still kept</w:t>
      </w:r>
      <w:proofErr w:type="gramEnd"/>
      <w:r w:rsidR="00074C15">
        <w:rPr>
          <w:color w:val="454541" w:themeColor="text2" w:themeTint="E6"/>
          <w:sz w:val="28"/>
          <w:szCs w:val="28"/>
        </w:rPr>
        <w:t xml:space="preserve"> the letter’s ashes in a little jar.</w:t>
      </w:r>
    </w:p>
    <w:p w14:paraId="1304C7E2" w14:textId="0D7F52F0" w:rsidR="00CC7448" w:rsidRDefault="00421260" w:rsidP="00B315DB">
      <w:pPr>
        <w:rPr>
          <w:color w:val="454541" w:themeColor="text2" w:themeTint="E6"/>
          <w:sz w:val="28"/>
          <w:szCs w:val="28"/>
        </w:rPr>
      </w:pPr>
      <w:r>
        <w:rPr>
          <w:color w:val="454541" w:themeColor="text2" w:themeTint="E6"/>
          <w:sz w:val="28"/>
          <w:szCs w:val="28"/>
        </w:rPr>
        <w:t>‘Ma</w:t>
      </w:r>
      <w:r w:rsidR="00FE1DE0">
        <w:rPr>
          <w:color w:val="454541" w:themeColor="text2" w:themeTint="E6"/>
          <w:sz w:val="28"/>
          <w:szCs w:val="28"/>
        </w:rPr>
        <w:t xml:space="preserve"> allowed herself no life, no pleasure. After a while, she started talking more, and all she talked about was her children. </w:t>
      </w:r>
      <w:r w:rsidR="000D5484">
        <w:rPr>
          <w:color w:val="454541" w:themeColor="text2" w:themeTint="E6"/>
          <w:sz w:val="28"/>
          <w:szCs w:val="28"/>
        </w:rPr>
        <w:t>Rosemary (sister)</w:t>
      </w:r>
      <w:r w:rsidR="005731D1">
        <w:rPr>
          <w:color w:val="454541" w:themeColor="text2" w:themeTint="E6"/>
          <w:sz w:val="28"/>
          <w:szCs w:val="28"/>
        </w:rPr>
        <w:t xml:space="preserve"> said Ma loved us all her life but was frozen in some horrible place of believing</w:t>
      </w:r>
      <w:r w:rsidR="00F74131">
        <w:rPr>
          <w:color w:val="454541" w:themeColor="text2" w:themeTint="E6"/>
          <w:sz w:val="28"/>
          <w:szCs w:val="28"/>
        </w:rPr>
        <w:t xml:space="preserve"> that we’d be harmed if she returned and abandoned</w:t>
      </w:r>
      <w:r w:rsidR="00DC5CB8">
        <w:rPr>
          <w:color w:val="454541" w:themeColor="text2" w:themeTint="E6"/>
          <w:sz w:val="28"/>
          <w:szCs w:val="28"/>
        </w:rPr>
        <w:t xml:space="preserve"> if she didn’t. She didn’t leave us to have a fling; she’d been driven to madness and barely knew she’d left.’</w:t>
      </w:r>
    </w:p>
    <w:p w14:paraId="689D8572" w14:textId="7E6EE627" w:rsidR="00354DBD" w:rsidRDefault="00354DBD" w:rsidP="00B315DB">
      <w:pPr>
        <w:rPr>
          <w:color w:val="454541" w:themeColor="text2" w:themeTint="E6"/>
          <w:sz w:val="28"/>
          <w:szCs w:val="28"/>
        </w:rPr>
      </w:pPr>
      <w:r>
        <w:rPr>
          <w:color w:val="454541" w:themeColor="text2" w:themeTint="E6"/>
          <w:sz w:val="28"/>
          <w:szCs w:val="28"/>
        </w:rPr>
        <w:t xml:space="preserve">Ma died of </w:t>
      </w:r>
      <w:proofErr w:type="spellStart"/>
      <w:r w:rsidR="00C465F6">
        <w:rPr>
          <w:color w:val="454541" w:themeColor="text2" w:themeTint="E6"/>
          <w:sz w:val="28"/>
          <w:szCs w:val="28"/>
        </w:rPr>
        <w:t>leukemia</w:t>
      </w:r>
      <w:proofErr w:type="spellEnd"/>
      <w:r>
        <w:rPr>
          <w:color w:val="454541" w:themeColor="text2" w:themeTint="E6"/>
          <w:sz w:val="28"/>
          <w:szCs w:val="28"/>
        </w:rPr>
        <w:t>.</w:t>
      </w:r>
      <w:r w:rsidR="00C465F6">
        <w:rPr>
          <w:color w:val="454541" w:themeColor="text2" w:themeTint="E6"/>
          <w:sz w:val="28"/>
          <w:szCs w:val="28"/>
        </w:rPr>
        <w:t xml:space="preserve"> </w:t>
      </w:r>
      <w:r w:rsidR="005524D4">
        <w:rPr>
          <w:color w:val="454541" w:themeColor="text2" w:themeTint="E6"/>
          <w:sz w:val="28"/>
          <w:szCs w:val="28"/>
        </w:rPr>
        <w:t>Rosemary said she died much as she had lived. In darkness, in silence.</w:t>
      </w:r>
    </w:p>
    <w:p w14:paraId="048B62F7" w14:textId="77777777" w:rsidR="007A3991" w:rsidRPr="00EE510C" w:rsidRDefault="007A3991" w:rsidP="007A3991">
      <w:pPr>
        <w:jc w:val="center"/>
        <w:rPr>
          <w:rFonts w:cstheme="minorHAnsi"/>
          <w:b/>
          <w:bCs/>
          <w:color w:val="454541" w:themeColor="text2" w:themeTint="E6"/>
          <w:sz w:val="28"/>
          <w:szCs w:val="28"/>
        </w:rPr>
      </w:pPr>
      <w:r w:rsidRPr="00EE510C">
        <w:rPr>
          <w:rFonts w:cstheme="minorHAnsi"/>
          <w:b/>
          <w:bCs/>
          <w:color w:val="7030A0"/>
          <w:sz w:val="28"/>
          <w:szCs w:val="28"/>
        </w:rPr>
        <w:t>*****</w:t>
      </w:r>
    </w:p>
    <w:p w14:paraId="613BA112" w14:textId="2B894FE8" w:rsidR="00D12F5A" w:rsidRDefault="00BA46EC" w:rsidP="00B315DB">
      <w:pPr>
        <w:rPr>
          <w:color w:val="454541" w:themeColor="text2" w:themeTint="E6"/>
          <w:sz w:val="28"/>
          <w:szCs w:val="28"/>
        </w:rPr>
      </w:pPr>
      <w:r>
        <w:rPr>
          <w:color w:val="454541" w:themeColor="text2" w:themeTint="E6"/>
          <w:sz w:val="28"/>
          <w:szCs w:val="28"/>
        </w:rPr>
        <w:lastRenderedPageBreak/>
        <w:t xml:space="preserve"> ‘I’m</w:t>
      </w:r>
      <w:r w:rsidR="00CA185C">
        <w:rPr>
          <w:color w:val="454541" w:themeColor="text2" w:themeTint="E6"/>
          <w:sz w:val="28"/>
          <w:szCs w:val="28"/>
        </w:rPr>
        <w:t xml:space="preserve"> so sorry, Kya.’</w:t>
      </w:r>
    </w:p>
    <w:p w14:paraId="387A2071" w14:textId="4138010C" w:rsidR="00BA46EC" w:rsidRDefault="00BA46EC" w:rsidP="00B315DB">
      <w:pPr>
        <w:rPr>
          <w:color w:val="454541" w:themeColor="text2" w:themeTint="E6"/>
          <w:sz w:val="28"/>
          <w:szCs w:val="28"/>
        </w:rPr>
      </w:pPr>
      <w:r>
        <w:rPr>
          <w:color w:val="454541" w:themeColor="text2" w:themeTint="E6"/>
          <w:sz w:val="28"/>
          <w:szCs w:val="28"/>
        </w:rPr>
        <w:t xml:space="preserve">‘Don’t be. </w:t>
      </w:r>
      <w:proofErr w:type="gramStart"/>
      <w:r>
        <w:rPr>
          <w:color w:val="454541" w:themeColor="text2" w:themeTint="E6"/>
          <w:sz w:val="28"/>
          <w:szCs w:val="28"/>
        </w:rPr>
        <w:t>Actually, I</w:t>
      </w:r>
      <w:proofErr w:type="gramEnd"/>
      <w:r>
        <w:rPr>
          <w:color w:val="454541" w:themeColor="text2" w:themeTint="E6"/>
          <w:sz w:val="28"/>
          <w:szCs w:val="28"/>
        </w:rPr>
        <w:t xml:space="preserve"> lost </w:t>
      </w:r>
      <w:r w:rsidR="00824E5A">
        <w:rPr>
          <w:color w:val="454541" w:themeColor="text2" w:themeTint="E6"/>
          <w:sz w:val="28"/>
          <w:szCs w:val="28"/>
        </w:rPr>
        <w:t xml:space="preserve">Ma years ago, and now you’re back. </w:t>
      </w:r>
      <w:r w:rsidR="007A3991">
        <w:rPr>
          <w:color w:val="454541" w:themeColor="text2" w:themeTint="E6"/>
          <w:sz w:val="28"/>
          <w:szCs w:val="28"/>
        </w:rPr>
        <w:t>Jodie,</w:t>
      </w:r>
      <w:r w:rsidR="00824E5A">
        <w:rPr>
          <w:color w:val="454541" w:themeColor="text2" w:themeTint="E6"/>
          <w:sz w:val="28"/>
          <w:szCs w:val="28"/>
        </w:rPr>
        <w:t xml:space="preserve"> I can’t tell you</w:t>
      </w:r>
      <w:r w:rsidR="000560CD">
        <w:rPr>
          <w:color w:val="454541" w:themeColor="text2" w:themeTint="E6"/>
          <w:sz w:val="28"/>
          <w:szCs w:val="28"/>
        </w:rPr>
        <w:t xml:space="preserve"> how much I wanted to see you again</w:t>
      </w:r>
      <w:r w:rsidR="009C3BCE">
        <w:rPr>
          <w:color w:val="454541" w:themeColor="text2" w:themeTint="E6"/>
          <w:sz w:val="28"/>
          <w:szCs w:val="28"/>
        </w:rPr>
        <w:t>. This is one of the happiest and yet saddest days of my life</w:t>
      </w:r>
      <w:r w:rsidR="004B39AB">
        <w:rPr>
          <w:color w:val="454541" w:themeColor="text2" w:themeTint="E6"/>
          <w:sz w:val="28"/>
          <w:szCs w:val="28"/>
        </w:rPr>
        <w:t>.’</w:t>
      </w:r>
    </w:p>
    <w:p w14:paraId="1113EE87" w14:textId="77777777" w:rsidR="007A3991" w:rsidRPr="00EE510C" w:rsidRDefault="007A3991" w:rsidP="007A3991">
      <w:pPr>
        <w:jc w:val="center"/>
        <w:rPr>
          <w:rFonts w:cstheme="minorHAnsi"/>
          <w:b/>
          <w:bCs/>
          <w:color w:val="454541" w:themeColor="text2" w:themeTint="E6"/>
          <w:sz w:val="28"/>
          <w:szCs w:val="28"/>
        </w:rPr>
      </w:pPr>
      <w:r w:rsidRPr="00EE510C">
        <w:rPr>
          <w:rFonts w:cstheme="minorHAnsi"/>
          <w:b/>
          <w:bCs/>
          <w:color w:val="7030A0"/>
          <w:sz w:val="28"/>
          <w:szCs w:val="28"/>
        </w:rPr>
        <w:t>*****</w:t>
      </w:r>
    </w:p>
    <w:p w14:paraId="2B25C3D7" w14:textId="677AB64B" w:rsidR="00311E88" w:rsidRDefault="00145B8D" w:rsidP="00B315DB">
      <w:pPr>
        <w:rPr>
          <w:color w:val="454541" w:themeColor="text2" w:themeTint="E6"/>
          <w:sz w:val="28"/>
          <w:szCs w:val="28"/>
        </w:rPr>
      </w:pPr>
      <w:r>
        <w:rPr>
          <w:color w:val="454541" w:themeColor="text2" w:themeTint="E6"/>
          <w:sz w:val="28"/>
          <w:szCs w:val="28"/>
        </w:rPr>
        <w:t xml:space="preserve">‘I </w:t>
      </w:r>
      <w:r w:rsidR="006E6226">
        <w:rPr>
          <w:color w:val="454541" w:themeColor="text2" w:themeTint="E6"/>
          <w:sz w:val="28"/>
          <w:szCs w:val="28"/>
        </w:rPr>
        <w:t>only went to school</w:t>
      </w:r>
      <w:r>
        <w:rPr>
          <w:color w:val="454541" w:themeColor="text2" w:themeTint="E6"/>
          <w:sz w:val="28"/>
          <w:szCs w:val="28"/>
        </w:rPr>
        <w:t xml:space="preserve"> one day in my life,’</w:t>
      </w:r>
      <w:r w:rsidR="00BD0283">
        <w:rPr>
          <w:color w:val="454541" w:themeColor="text2" w:themeTint="E6"/>
          <w:sz w:val="28"/>
          <w:szCs w:val="28"/>
        </w:rPr>
        <w:t xml:space="preserve"> she chuckled. ‘The kids laughed at me, so I never went back</w:t>
      </w:r>
      <w:r w:rsidR="00EC65D3">
        <w:rPr>
          <w:color w:val="454541" w:themeColor="text2" w:themeTint="E6"/>
          <w:sz w:val="28"/>
          <w:szCs w:val="28"/>
        </w:rPr>
        <w:t>. Spent weeks outsmarting the truant officers. Which, after all the things you’d taught me,</w:t>
      </w:r>
      <w:r w:rsidR="000505B2">
        <w:rPr>
          <w:color w:val="454541" w:themeColor="text2" w:themeTint="E6"/>
          <w:sz w:val="28"/>
          <w:szCs w:val="28"/>
        </w:rPr>
        <w:t xml:space="preserve"> wasn’t very hard.’</w:t>
      </w:r>
    </w:p>
    <w:p w14:paraId="56312CC5" w14:textId="4479B4E1" w:rsidR="000505B2" w:rsidRDefault="000505B2" w:rsidP="00B315DB">
      <w:pPr>
        <w:rPr>
          <w:color w:val="454541" w:themeColor="text2" w:themeTint="E6"/>
          <w:sz w:val="28"/>
          <w:szCs w:val="28"/>
        </w:rPr>
      </w:pPr>
      <w:r>
        <w:rPr>
          <w:color w:val="454541" w:themeColor="text2" w:themeTint="E6"/>
          <w:sz w:val="28"/>
          <w:szCs w:val="28"/>
        </w:rPr>
        <w:t>He looked astonished</w:t>
      </w:r>
      <w:r w:rsidR="00862B34">
        <w:rPr>
          <w:color w:val="454541" w:themeColor="text2" w:themeTint="E6"/>
          <w:sz w:val="28"/>
          <w:szCs w:val="28"/>
        </w:rPr>
        <w:t>. ‘How did you learn to read? To write your book?’ ‘Actually</w:t>
      </w:r>
      <w:r w:rsidR="00D15A9B">
        <w:rPr>
          <w:color w:val="454541" w:themeColor="text2" w:themeTint="E6"/>
          <w:sz w:val="28"/>
          <w:szCs w:val="28"/>
        </w:rPr>
        <w:t>, it was Tate Walker who taught me to read.’</w:t>
      </w:r>
    </w:p>
    <w:p w14:paraId="0C1CFD13" w14:textId="0B7004EB" w:rsidR="00D15A9B" w:rsidRDefault="00D15A9B" w:rsidP="00B315DB">
      <w:pPr>
        <w:rPr>
          <w:color w:val="454541" w:themeColor="text2" w:themeTint="E6"/>
          <w:sz w:val="28"/>
          <w:szCs w:val="28"/>
        </w:rPr>
      </w:pPr>
      <w:r>
        <w:rPr>
          <w:color w:val="454541" w:themeColor="text2" w:themeTint="E6"/>
          <w:sz w:val="28"/>
          <w:szCs w:val="28"/>
        </w:rPr>
        <w:t>‘You ever see him anymore?’</w:t>
      </w:r>
    </w:p>
    <w:p w14:paraId="63795A0D" w14:textId="6ACFFE6C" w:rsidR="008B5E29" w:rsidRDefault="008B5E29" w:rsidP="00B315DB">
      <w:pPr>
        <w:rPr>
          <w:color w:val="454541" w:themeColor="text2" w:themeTint="E6"/>
          <w:sz w:val="28"/>
          <w:szCs w:val="28"/>
        </w:rPr>
      </w:pPr>
      <w:r>
        <w:rPr>
          <w:color w:val="454541" w:themeColor="text2" w:themeTint="E6"/>
          <w:sz w:val="28"/>
          <w:szCs w:val="28"/>
        </w:rPr>
        <w:t>‘Now and then.’ She stood, faced the stove. ‘More coffee?’</w:t>
      </w:r>
    </w:p>
    <w:p w14:paraId="486073F0" w14:textId="16006FDC" w:rsidR="008B5E29" w:rsidRDefault="00B62093" w:rsidP="00B315DB">
      <w:pPr>
        <w:rPr>
          <w:color w:val="454541" w:themeColor="text2" w:themeTint="E6"/>
          <w:sz w:val="28"/>
          <w:szCs w:val="28"/>
        </w:rPr>
      </w:pPr>
      <w:r>
        <w:rPr>
          <w:color w:val="454541" w:themeColor="text2" w:themeTint="E6"/>
          <w:sz w:val="28"/>
          <w:szCs w:val="28"/>
        </w:rPr>
        <w:t>Jodie felt the lonely life hanging in her kitchen. It was there in the tiny supply</w:t>
      </w:r>
      <w:r w:rsidR="00BF6DDF">
        <w:rPr>
          <w:color w:val="454541" w:themeColor="text2" w:themeTint="E6"/>
          <w:sz w:val="28"/>
          <w:szCs w:val="28"/>
        </w:rPr>
        <w:t xml:space="preserve"> of onions in the vegetable basket, the single plate drying in the rack, the cornbread wrapped carefully in a tea towel</w:t>
      </w:r>
      <w:r w:rsidR="00105FAE">
        <w:rPr>
          <w:color w:val="454541" w:themeColor="text2" w:themeTint="E6"/>
          <w:sz w:val="28"/>
          <w:szCs w:val="28"/>
        </w:rPr>
        <w:t>, the way an old widow might do it.</w:t>
      </w:r>
    </w:p>
    <w:p w14:paraId="6D496C43" w14:textId="77777777" w:rsidR="007A3991" w:rsidRPr="00EE510C" w:rsidRDefault="007A3991" w:rsidP="007A3991">
      <w:pPr>
        <w:jc w:val="center"/>
        <w:rPr>
          <w:rFonts w:cstheme="minorHAnsi"/>
          <w:b/>
          <w:bCs/>
          <w:color w:val="454541" w:themeColor="text2" w:themeTint="E6"/>
          <w:sz w:val="28"/>
          <w:szCs w:val="28"/>
        </w:rPr>
      </w:pPr>
      <w:r w:rsidRPr="00EE510C">
        <w:rPr>
          <w:rFonts w:cstheme="minorHAnsi"/>
          <w:b/>
          <w:bCs/>
          <w:color w:val="7030A0"/>
          <w:sz w:val="28"/>
          <w:szCs w:val="28"/>
        </w:rPr>
        <w:t>*****</w:t>
      </w:r>
    </w:p>
    <w:p w14:paraId="1D25FA4F" w14:textId="5EB930A4" w:rsidR="00105FAE" w:rsidRDefault="008F2C7C" w:rsidP="00B315DB">
      <w:pPr>
        <w:rPr>
          <w:color w:val="454541" w:themeColor="text2" w:themeTint="E6"/>
          <w:sz w:val="28"/>
          <w:szCs w:val="28"/>
        </w:rPr>
      </w:pPr>
      <w:r>
        <w:rPr>
          <w:color w:val="454541" w:themeColor="text2" w:themeTint="E6"/>
          <w:sz w:val="28"/>
          <w:szCs w:val="28"/>
        </w:rPr>
        <w:t>The red spot on the herring gull’s b</w:t>
      </w:r>
      <w:r w:rsidR="00E40216">
        <w:rPr>
          <w:color w:val="454541" w:themeColor="text2" w:themeTint="E6"/>
          <w:sz w:val="28"/>
          <w:szCs w:val="28"/>
        </w:rPr>
        <w:t>ill</w:t>
      </w:r>
      <w:r w:rsidR="00DA0CF5">
        <w:rPr>
          <w:color w:val="454541" w:themeColor="text2" w:themeTint="E6"/>
          <w:sz w:val="28"/>
          <w:szCs w:val="28"/>
        </w:rPr>
        <w:t>, Kya knew, was more tha</w:t>
      </w:r>
      <w:r w:rsidR="00E40216">
        <w:rPr>
          <w:color w:val="454541" w:themeColor="text2" w:themeTint="E6"/>
          <w:sz w:val="28"/>
          <w:szCs w:val="28"/>
        </w:rPr>
        <w:t xml:space="preserve">n </w:t>
      </w:r>
      <w:r w:rsidR="00DA0CF5">
        <w:rPr>
          <w:color w:val="454541" w:themeColor="text2" w:themeTint="E6"/>
          <w:sz w:val="28"/>
          <w:szCs w:val="28"/>
        </w:rPr>
        <w:t>a decoration. Only when the chicks pecked at the spot</w:t>
      </w:r>
      <w:r w:rsidR="00E40216">
        <w:rPr>
          <w:color w:val="454541" w:themeColor="text2" w:themeTint="E6"/>
          <w:sz w:val="28"/>
          <w:szCs w:val="28"/>
        </w:rPr>
        <w:t xml:space="preserve"> with their bills would the parent release the captured food for them. </w:t>
      </w:r>
      <w:r w:rsidR="00D651EB">
        <w:rPr>
          <w:color w:val="454541" w:themeColor="text2" w:themeTint="E6"/>
          <w:sz w:val="28"/>
          <w:szCs w:val="28"/>
        </w:rPr>
        <w:t xml:space="preserve">If the red spot was obscured so that the chicks didn’t tap it, the parent wouldn’t feed </w:t>
      </w:r>
      <w:r w:rsidR="007A3991">
        <w:rPr>
          <w:color w:val="454541" w:themeColor="text2" w:themeTint="E6"/>
          <w:sz w:val="28"/>
          <w:szCs w:val="28"/>
        </w:rPr>
        <w:t>them,</w:t>
      </w:r>
      <w:r w:rsidR="00D651EB">
        <w:rPr>
          <w:color w:val="454541" w:themeColor="text2" w:themeTint="E6"/>
          <w:sz w:val="28"/>
          <w:szCs w:val="28"/>
        </w:rPr>
        <w:t xml:space="preserve"> and they would die. </w:t>
      </w:r>
      <w:r w:rsidR="002F749F">
        <w:rPr>
          <w:color w:val="454541" w:themeColor="text2" w:themeTint="E6"/>
          <w:sz w:val="28"/>
          <w:szCs w:val="28"/>
        </w:rPr>
        <w:t>Even in nature, parenthood is a thinner line than one might think.</w:t>
      </w:r>
    </w:p>
    <w:p w14:paraId="6EE36B45" w14:textId="77777777" w:rsidR="007A3991" w:rsidRPr="00EE510C" w:rsidRDefault="007A3991" w:rsidP="007A3991">
      <w:pPr>
        <w:jc w:val="center"/>
        <w:rPr>
          <w:rFonts w:cstheme="minorHAnsi"/>
          <w:b/>
          <w:bCs/>
          <w:color w:val="454541" w:themeColor="text2" w:themeTint="E6"/>
          <w:sz w:val="28"/>
          <w:szCs w:val="28"/>
        </w:rPr>
      </w:pPr>
      <w:r w:rsidRPr="00EE510C">
        <w:rPr>
          <w:rFonts w:cstheme="minorHAnsi"/>
          <w:b/>
          <w:bCs/>
          <w:color w:val="7030A0"/>
          <w:sz w:val="28"/>
          <w:szCs w:val="28"/>
        </w:rPr>
        <w:t>*****</w:t>
      </w:r>
    </w:p>
    <w:p w14:paraId="0CAEC1DF" w14:textId="57B94464" w:rsidR="004B26EE" w:rsidRDefault="009F324C" w:rsidP="00B315DB">
      <w:pPr>
        <w:rPr>
          <w:color w:val="454541" w:themeColor="text2" w:themeTint="E6"/>
          <w:sz w:val="28"/>
          <w:szCs w:val="28"/>
        </w:rPr>
      </w:pPr>
      <w:r>
        <w:rPr>
          <w:color w:val="454541" w:themeColor="text2" w:themeTint="E6"/>
          <w:sz w:val="28"/>
          <w:szCs w:val="28"/>
        </w:rPr>
        <w:t>One July afternoon in 1969, more tha</w:t>
      </w:r>
      <w:r w:rsidR="005D5C59">
        <w:rPr>
          <w:color w:val="454541" w:themeColor="text2" w:themeTint="E6"/>
          <w:sz w:val="28"/>
          <w:szCs w:val="28"/>
        </w:rPr>
        <w:t>n</w:t>
      </w:r>
      <w:r>
        <w:rPr>
          <w:color w:val="454541" w:themeColor="text2" w:themeTint="E6"/>
          <w:sz w:val="28"/>
          <w:szCs w:val="28"/>
        </w:rPr>
        <w:t xml:space="preserve"> seven months after Jo</w:t>
      </w:r>
      <w:r w:rsidR="00867599">
        <w:rPr>
          <w:color w:val="454541" w:themeColor="text2" w:themeTint="E6"/>
          <w:sz w:val="28"/>
          <w:szCs w:val="28"/>
        </w:rPr>
        <w:t xml:space="preserve">die’s visit, </w:t>
      </w:r>
      <w:r w:rsidR="00867599">
        <w:rPr>
          <w:i/>
          <w:iCs/>
          <w:color w:val="454541" w:themeColor="text2" w:themeTint="E6"/>
          <w:sz w:val="28"/>
          <w:szCs w:val="28"/>
        </w:rPr>
        <w:t xml:space="preserve">The Eastern Seacoast Birds </w:t>
      </w:r>
      <w:r w:rsidR="00867599">
        <w:rPr>
          <w:color w:val="454541" w:themeColor="text2" w:themeTint="E6"/>
          <w:sz w:val="28"/>
          <w:szCs w:val="28"/>
        </w:rPr>
        <w:t xml:space="preserve">by </w:t>
      </w:r>
      <w:r w:rsidR="00DF6F9A">
        <w:rPr>
          <w:color w:val="454541" w:themeColor="text2" w:themeTint="E6"/>
          <w:sz w:val="28"/>
          <w:szCs w:val="28"/>
        </w:rPr>
        <w:t>Catherine Danielle Clark – her second book, a volume of stark detail and beauty – appeared in her mailbox.</w:t>
      </w:r>
      <w:r w:rsidR="00E80ECD">
        <w:rPr>
          <w:color w:val="454541" w:themeColor="text2" w:themeTint="E6"/>
          <w:sz w:val="28"/>
          <w:szCs w:val="28"/>
        </w:rPr>
        <w:t xml:space="preserve"> She ran her fingers over the striking jacket – her painting of a he</w:t>
      </w:r>
      <w:r w:rsidR="00642B01">
        <w:rPr>
          <w:color w:val="454541" w:themeColor="text2" w:themeTint="E6"/>
          <w:sz w:val="28"/>
          <w:szCs w:val="28"/>
        </w:rPr>
        <w:t>rring</w:t>
      </w:r>
      <w:r w:rsidR="00E80ECD">
        <w:rPr>
          <w:color w:val="454541" w:themeColor="text2" w:themeTint="E6"/>
          <w:sz w:val="28"/>
          <w:szCs w:val="28"/>
        </w:rPr>
        <w:t xml:space="preserve"> gull. </w:t>
      </w:r>
      <w:r w:rsidR="00642B01">
        <w:rPr>
          <w:color w:val="454541" w:themeColor="text2" w:themeTint="E6"/>
          <w:sz w:val="28"/>
          <w:szCs w:val="28"/>
        </w:rPr>
        <w:t>Smiling, she said, ‘Hey, Big Red</w:t>
      </w:r>
      <w:r w:rsidR="00296CDA">
        <w:rPr>
          <w:color w:val="454541" w:themeColor="text2" w:themeTint="E6"/>
          <w:sz w:val="28"/>
          <w:szCs w:val="28"/>
        </w:rPr>
        <w:t>, you made it to the cover.’</w:t>
      </w:r>
    </w:p>
    <w:p w14:paraId="6027B259" w14:textId="77777777" w:rsidR="007A3991" w:rsidRPr="00EE510C" w:rsidRDefault="007A3991" w:rsidP="007A3991">
      <w:pPr>
        <w:jc w:val="center"/>
        <w:rPr>
          <w:rFonts w:cstheme="minorHAnsi"/>
          <w:b/>
          <w:bCs/>
          <w:color w:val="454541" w:themeColor="text2" w:themeTint="E6"/>
          <w:sz w:val="28"/>
          <w:szCs w:val="28"/>
        </w:rPr>
      </w:pPr>
      <w:r w:rsidRPr="00EE510C">
        <w:rPr>
          <w:rFonts w:cstheme="minorHAnsi"/>
          <w:b/>
          <w:bCs/>
          <w:color w:val="7030A0"/>
          <w:sz w:val="28"/>
          <w:szCs w:val="28"/>
        </w:rPr>
        <w:lastRenderedPageBreak/>
        <w:t>*****</w:t>
      </w:r>
    </w:p>
    <w:p w14:paraId="778D5AFE" w14:textId="144B7186" w:rsidR="00F92C75" w:rsidRDefault="00F92C75" w:rsidP="00B315DB">
      <w:pPr>
        <w:rPr>
          <w:color w:val="454541" w:themeColor="text2" w:themeTint="E6"/>
          <w:sz w:val="28"/>
          <w:szCs w:val="28"/>
        </w:rPr>
      </w:pPr>
      <w:r>
        <w:rPr>
          <w:color w:val="454541" w:themeColor="text2" w:themeTint="E6"/>
          <w:sz w:val="28"/>
          <w:szCs w:val="28"/>
        </w:rPr>
        <w:t>She reared up, pushing him with both hands. Suddenly</w:t>
      </w:r>
      <w:r w:rsidR="00A15C8B">
        <w:rPr>
          <w:color w:val="454541" w:themeColor="text2" w:themeTint="E6"/>
          <w:sz w:val="28"/>
          <w:szCs w:val="28"/>
        </w:rPr>
        <w:t xml:space="preserve"> he slugged her face with his right fist. A sick popping sound rang out inside her head. Her neck snapped back</w:t>
      </w:r>
      <w:r w:rsidR="00DE7889">
        <w:rPr>
          <w:color w:val="454541" w:themeColor="text2" w:themeTint="E6"/>
          <w:sz w:val="28"/>
          <w:szCs w:val="28"/>
        </w:rPr>
        <w:t>, and her body was thrown backward onto the ground. Just like Pa hitting Ma.</w:t>
      </w:r>
    </w:p>
    <w:p w14:paraId="2F70DBE6" w14:textId="77777777" w:rsidR="007A3991" w:rsidRPr="00EE510C" w:rsidRDefault="007A3991" w:rsidP="007A3991">
      <w:pPr>
        <w:jc w:val="center"/>
        <w:rPr>
          <w:rFonts w:cstheme="minorHAnsi"/>
          <w:b/>
          <w:bCs/>
          <w:color w:val="454541" w:themeColor="text2" w:themeTint="E6"/>
          <w:sz w:val="28"/>
          <w:szCs w:val="28"/>
        </w:rPr>
      </w:pPr>
      <w:r w:rsidRPr="00EE510C">
        <w:rPr>
          <w:rFonts w:cstheme="minorHAnsi"/>
          <w:b/>
          <w:bCs/>
          <w:color w:val="7030A0"/>
          <w:sz w:val="28"/>
          <w:szCs w:val="28"/>
        </w:rPr>
        <w:t>*****</w:t>
      </w:r>
    </w:p>
    <w:p w14:paraId="50A34DBD" w14:textId="7BEDEBA7" w:rsidR="003B4C3C" w:rsidRDefault="0051763E" w:rsidP="00B315DB">
      <w:pPr>
        <w:rPr>
          <w:color w:val="454541" w:themeColor="text2" w:themeTint="E6"/>
          <w:sz w:val="28"/>
          <w:szCs w:val="28"/>
        </w:rPr>
      </w:pPr>
      <w:r>
        <w:rPr>
          <w:color w:val="454541" w:themeColor="text2" w:themeTint="E6"/>
          <w:sz w:val="28"/>
          <w:szCs w:val="28"/>
        </w:rPr>
        <w:t xml:space="preserve">Female fireflies draw in strange males with dishonest signals and eat them; </w:t>
      </w:r>
      <w:r w:rsidR="00A20FE2">
        <w:rPr>
          <w:color w:val="454541" w:themeColor="text2" w:themeTint="E6"/>
          <w:sz w:val="28"/>
          <w:szCs w:val="28"/>
        </w:rPr>
        <w:t>mantis females devour their own mates. Female insects, Kya thought, know how to deal with their lovers.</w:t>
      </w:r>
    </w:p>
    <w:p w14:paraId="450765F4" w14:textId="77777777" w:rsidR="007A3991" w:rsidRPr="00EE510C" w:rsidRDefault="007A3991" w:rsidP="007A3991">
      <w:pPr>
        <w:jc w:val="center"/>
        <w:rPr>
          <w:rFonts w:cstheme="minorHAnsi"/>
          <w:b/>
          <w:bCs/>
          <w:color w:val="454541" w:themeColor="text2" w:themeTint="E6"/>
          <w:sz w:val="28"/>
          <w:szCs w:val="28"/>
        </w:rPr>
      </w:pPr>
      <w:r w:rsidRPr="00EE510C">
        <w:rPr>
          <w:rFonts w:cstheme="minorHAnsi"/>
          <w:b/>
          <w:bCs/>
          <w:color w:val="7030A0"/>
          <w:sz w:val="28"/>
          <w:szCs w:val="28"/>
        </w:rPr>
        <w:t>*****</w:t>
      </w:r>
    </w:p>
    <w:p w14:paraId="6487436B" w14:textId="7F46CD9B" w:rsidR="006009EB" w:rsidRDefault="00E16FC2" w:rsidP="00B315DB">
      <w:pPr>
        <w:rPr>
          <w:color w:val="454541" w:themeColor="text2" w:themeTint="E6"/>
          <w:sz w:val="28"/>
          <w:szCs w:val="28"/>
        </w:rPr>
      </w:pPr>
      <w:r>
        <w:rPr>
          <w:color w:val="454541" w:themeColor="text2" w:themeTint="E6"/>
          <w:sz w:val="28"/>
          <w:szCs w:val="28"/>
        </w:rPr>
        <w:t>She walked to the water’s edge. Chase would not let this go</w:t>
      </w:r>
      <w:r w:rsidR="008C46F0">
        <w:rPr>
          <w:color w:val="454541" w:themeColor="text2" w:themeTint="E6"/>
          <w:sz w:val="28"/>
          <w:szCs w:val="28"/>
        </w:rPr>
        <w:t xml:space="preserve">. Being isolated was one </w:t>
      </w:r>
      <w:proofErr w:type="gramStart"/>
      <w:r w:rsidR="008C46F0">
        <w:rPr>
          <w:color w:val="454541" w:themeColor="text2" w:themeTint="E6"/>
          <w:sz w:val="28"/>
          <w:szCs w:val="28"/>
        </w:rPr>
        <w:t>thing;</w:t>
      </w:r>
      <w:proofErr w:type="gramEnd"/>
      <w:r w:rsidR="008C46F0">
        <w:rPr>
          <w:color w:val="454541" w:themeColor="text2" w:themeTint="E6"/>
          <w:sz w:val="28"/>
          <w:szCs w:val="28"/>
        </w:rPr>
        <w:t xml:space="preserve"> living in fear, quite another.</w:t>
      </w:r>
    </w:p>
    <w:p w14:paraId="58EB1FEE" w14:textId="5381D99B" w:rsidR="00F4440A" w:rsidRDefault="00F4440A" w:rsidP="00B315DB">
      <w:pPr>
        <w:rPr>
          <w:color w:val="454541" w:themeColor="text2" w:themeTint="E6"/>
          <w:sz w:val="28"/>
          <w:szCs w:val="28"/>
        </w:rPr>
      </w:pPr>
      <w:r>
        <w:rPr>
          <w:color w:val="454541" w:themeColor="text2" w:themeTint="E6"/>
          <w:sz w:val="28"/>
          <w:szCs w:val="28"/>
        </w:rPr>
        <w:t>She imagined taking one step after the other into the churning sea,</w:t>
      </w:r>
      <w:r w:rsidR="00174CC5">
        <w:rPr>
          <w:color w:val="454541" w:themeColor="text2" w:themeTint="E6"/>
          <w:sz w:val="28"/>
          <w:szCs w:val="28"/>
        </w:rPr>
        <w:t xml:space="preserve"> sinking into the stillness beneath the waves, strands of her hair suspending like black watercolour into the pale blue sea</w:t>
      </w:r>
      <w:r w:rsidR="00EA2424">
        <w:rPr>
          <w:color w:val="454541" w:themeColor="text2" w:themeTint="E6"/>
          <w:sz w:val="28"/>
          <w:szCs w:val="28"/>
        </w:rPr>
        <w:t xml:space="preserve">, her long fingers and arms drifting up toward the backlit blaze of the surface. </w:t>
      </w:r>
      <w:r w:rsidR="00C60745">
        <w:rPr>
          <w:color w:val="454541" w:themeColor="text2" w:themeTint="E6"/>
          <w:sz w:val="28"/>
          <w:szCs w:val="28"/>
        </w:rPr>
        <w:t>Dreams of escape – even through death – always lift toward the light. The dangling, shiny prize of peace just out of grasp until finally her body descends to the bottom and settles in murky quiet. Safe.</w:t>
      </w:r>
    </w:p>
    <w:p w14:paraId="3785E6C0" w14:textId="60858D22" w:rsidR="00C60745" w:rsidRDefault="00C60745" w:rsidP="00B315DB">
      <w:pPr>
        <w:rPr>
          <w:i/>
          <w:iCs/>
          <w:color w:val="454541" w:themeColor="text2" w:themeTint="E6"/>
          <w:sz w:val="28"/>
          <w:szCs w:val="28"/>
        </w:rPr>
      </w:pPr>
      <w:r>
        <w:rPr>
          <w:i/>
          <w:iCs/>
          <w:color w:val="454541" w:themeColor="text2" w:themeTint="E6"/>
          <w:sz w:val="28"/>
          <w:szCs w:val="28"/>
        </w:rPr>
        <w:t>Who decides the time to die?</w:t>
      </w:r>
    </w:p>
    <w:p w14:paraId="5924CAC3" w14:textId="77777777" w:rsidR="00CA7815" w:rsidRPr="00EE510C" w:rsidRDefault="00CA7815" w:rsidP="00CA7815">
      <w:pPr>
        <w:jc w:val="center"/>
        <w:rPr>
          <w:rFonts w:cstheme="minorHAnsi"/>
          <w:b/>
          <w:bCs/>
          <w:color w:val="454541" w:themeColor="text2" w:themeTint="E6"/>
          <w:sz w:val="28"/>
          <w:szCs w:val="28"/>
        </w:rPr>
      </w:pPr>
      <w:r w:rsidRPr="00EE510C">
        <w:rPr>
          <w:rFonts w:cstheme="minorHAnsi"/>
          <w:b/>
          <w:bCs/>
          <w:color w:val="7030A0"/>
          <w:sz w:val="28"/>
          <w:szCs w:val="28"/>
        </w:rPr>
        <w:t>*****</w:t>
      </w:r>
    </w:p>
    <w:p w14:paraId="7E843860" w14:textId="69912F7E" w:rsidR="00B00D67" w:rsidRDefault="005A5463" w:rsidP="00B315DB">
      <w:pPr>
        <w:rPr>
          <w:color w:val="454541" w:themeColor="text2" w:themeTint="E6"/>
          <w:sz w:val="28"/>
          <w:szCs w:val="28"/>
        </w:rPr>
      </w:pPr>
      <w:r>
        <w:rPr>
          <w:color w:val="454541" w:themeColor="text2" w:themeTint="E6"/>
          <w:sz w:val="28"/>
          <w:szCs w:val="28"/>
        </w:rPr>
        <w:t>Before being arrested, she’d caught glimpses of a path back to Tate</w:t>
      </w:r>
      <w:r w:rsidR="0001788F">
        <w:rPr>
          <w:color w:val="454541" w:themeColor="text2" w:themeTint="E6"/>
          <w:sz w:val="28"/>
          <w:szCs w:val="28"/>
        </w:rPr>
        <w:t>: an opening of her heart. Love lingering closer to the surface. But when he’d come to visit her</w:t>
      </w:r>
      <w:r w:rsidR="0031434B">
        <w:rPr>
          <w:color w:val="454541" w:themeColor="text2" w:themeTint="E6"/>
          <w:sz w:val="28"/>
          <w:szCs w:val="28"/>
        </w:rPr>
        <w:t xml:space="preserve"> in jail on several occasions, she had refused to see him. She wasn’t</w:t>
      </w:r>
      <w:r w:rsidR="00A336D1">
        <w:rPr>
          <w:color w:val="454541" w:themeColor="text2" w:themeTint="E6"/>
          <w:sz w:val="28"/>
          <w:szCs w:val="28"/>
        </w:rPr>
        <w:t xml:space="preserve"> sure why jail had closed her heart even tighter. Why she hadn’t embraced the comfort he could give her in this place.</w:t>
      </w:r>
      <w:r w:rsidR="002867FF">
        <w:rPr>
          <w:color w:val="454541" w:themeColor="text2" w:themeTint="E6"/>
          <w:sz w:val="28"/>
          <w:szCs w:val="28"/>
        </w:rPr>
        <w:t xml:space="preserve"> It seemed that now, Kya being more vulnerable </w:t>
      </w:r>
      <w:proofErr w:type="spellStart"/>
      <w:r w:rsidR="002867FF">
        <w:rPr>
          <w:color w:val="454541" w:themeColor="text2" w:themeTint="E6"/>
          <w:sz w:val="28"/>
          <w:szCs w:val="28"/>
        </w:rPr>
        <w:t>that</w:t>
      </w:r>
      <w:proofErr w:type="spellEnd"/>
      <w:r w:rsidR="002867FF">
        <w:rPr>
          <w:color w:val="454541" w:themeColor="text2" w:themeTint="E6"/>
          <w:sz w:val="28"/>
          <w:szCs w:val="28"/>
        </w:rPr>
        <w:t xml:space="preserve"> ever, was reason to trust</w:t>
      </w:r>
      <w:r w:rsidR="001D0B66">
        <w:rPr>
          <w:color w:val="454541" w:themeColor="text2" w:themeTint="E6"/>
          <w:sz w:val="28"/>
          <w:szCs w:val="28"/>
        </w:rPr>
        <w:t xml:space="preserve"> others even less. Standing in the most fragile place of her life, she turned </w:t>
      </w:r>
      <w:r w:rsidR="00380FD8">
        <w:rPr>
          <w:color w:val="454541" w:themeColor="text2" w:themeTint="E6"/>
          <w:sz w:val="28"/>
          <w:szCs w:val="28"/>
        </w:rPr>
        <w:t>to the only net she knew – herself.</w:t>
      </w:r>
    </w:p>
    <w:p w14:paraId="64D27981" w14:textId="77777777" w:rsidR="00CA7815" w:rsidRPr="00EE510C" w:rsidRDefault="00CA7815" w:rsidP="00CA7815">
      <w:pPr>
        <w:jc w:val="center"/>
        <w:rPr>
          <w:rFonts w:cstheme="minorHAnsi"/>
          <w:b/>
          <w:bCs/>
          <w:color w:val="454541" w:themeColor="text2" w:themeTint="E6"/>
          <w:sz w:val="28"/>
          <w:szCs w:val="28"/>
        </w:rPr>
      </w:pPr>
      <w:r w:rsidRPr="00EE510C">
        <w:rPr>
          <w:rFonts w:cstheme="minorHAnsi"/>
          <w:b/>
          <w:bCs/>
          <w:color w:val="7030A0"/>
          <w:sz w:val="28"/>
          <w:szCs w:val="28"/>
        </w:rPr>
        <w:t>*****</w:t>
      </w:r>
    </w:p>
    <w:p w14:paraId="51B081EF" w14:textId="652E1C2D" w:rsidR="00BF352C" w:rsidRDefault="007C63ED" w:rsidP="00B315DB">
      <w:pPr>
        <w:rPr>
          <w:color w:val="454541" w:themeColor="text2" w:themeTint="E6"/>
          <w:sz w:val="28"/>
          <w:szCs w:val="28"/>
        </w:rPr>
      </w:pPr>
      <w:r>
        <w:rPr>
          <w:color w:val="454541" w:themeColor="text2" w:themeTint="E6"/>
          <w:sz w:val="28"/>
          <w:szCs w:val="28"/>
        </w:rPr>
        <w:lastRenderedPageBreak/>
        <w:t xml:space="preserve"> </w:t>
      </w:r>
      <w:r w:rsidR="00CA59BC">
        <w:rPr>
          <w:color w:val="454541" w:themeColor="text2" w:themeTint="E6"/>
          <w:sz w:val="28"/>
          <w:szCs w:val="28"/>
        </w:rPr>
        <w:t>‘Tate, listen to me: For years I longed to be with people</w:t>
      </w:r>
      <w:r w:rsidR="00A550A9">
        <w:rPr>
          <w:color w:val="454541" w:themeColor="text2" w:themeTint="E6"/>
          <w:sz w:val="28"/>
          <w:szCs w:val="28"/>
        </w:rPr>
        <w:t xml:space="preserve">. I really believed that someone would stay with me, that I would </w:t>
      </w:r>
      <w:proofErr w:type="gramStart"/>
      <w:r w:rsidR="00A550A9">
        <w:rPr>
          <w:color w:val="454541" w:themeColor="text2" w:themeTint="E6"/>
          <w:sz w:val="28"/>
          <w:szCs w:val="28"/>
        </w:rPr>
        <w:t>actually have</w:t>
      </w:r>
      <w:proofErr w:type="gramEnd"/>
      <w:r w:rsidR="00A550A9">
        <w:rPr>
          <w:color w:val="454541" w:themeColor="text2" w:themeTint="E6"/>
          <w:sz w:val="28"/>
          <w:szCs w:val="28"/>
        </w:rPr>
        <w:t xml:space="preserve"> friends and a family</w:t>
      </w:r>
      <w:r w:rsidR="00C42A74">
        <w:rPr>
          <w:color w:val="454541" w:themeColor="text2" w:themeTint="E6"/>
          <w:sz w:val="28"/>
          <w:szCs w:val="28"/>
        </w:rPr>
        <w:t xml:space="preserve">. Be part of a group. But no one stayed. Not you or one member of my family. </w:t>
      </w:r>
      <w:r w:rsidR="00067401">
        <w:rPr>
          <w:color w:val="454541" w:themeColor="text2" w:themeTint="E6"/>
          <w:sz w:val="28"/>
          <w:szCs w:val="28"/>
        </w:rPr>
        <w:t>Now I’ve finally learned how to deal with</w:t>
      </w:r>
      <w:r w:rsidR="00201327">
        <w:rPr>
          <w:color w:val="454541" w:themeColor="text2" w:themeTint="E6"/>
          <w:sz w:val="28"/>
          <w:szCs w:val="28"/>
        </w:rPr>
        <w:t xml:space="preserve"> that and how to protect myself. But I can’t talk about this now. I appreciate you</w:t>
      </w:r>
      <w:r w:rsidR="000E08A3">
        <w:rPr>
          <w:color w:val="454541" w:themeColor="text2" w:themeTint="E6"/>
          <w:sz w:val="28"/>
          <w:szCs w:val="28"/>
        </w:rPr>
        <w:t>r</w:t>
      </w:r>
      <w:r w:rsidR="00201327">
        <w:rPr>
          <w:color w:val="454541" w:themeColor="text2" w:themeTint="E6"/>
          <w:sz w:val="28"/>
          <w:szCs w:val="28"/>
        </w:rPr>
        <w:t xml:space="preserve"> coming</w:t>
      </w:r>
      <w:r w:rsidR="000E08A3">
        <w:rPr>
          <w:color w:val="454541" w:themeColor="text2" w:themeTint="E6"/>
          <w:sz w:val="28"/>
          <w:szCs w:val="28"/>
        </w:rPr>
        <w:t xml:space="preserve"> to see me in here, I do. And maybe someday</w:t>
      </w:r>
      <w:r w:rsidR="00D52CB8">
        <w:rPr>
          <w:color w:val="454541" w:themeColor="text2" w:themeTint="E6"/>
          <w:sz w:val="28"/>
          <w:szCs w:val="28"/>
        </w:rPr>
        <w:t xml:space="preserve"> we can be friends</w:t>
      </w:r>
      <w:r w:rsidR="00A93F6D">
        <w:rPr>
          <w:color w:val="454541" w:themeColor="text2" w:themeTint="E6"/>
          <w:sz w:val="28"/>
          <w:szCs w:val="28"/>
        </w:rPr>
        <w:t xml:space="preserve">, but I can’t think about </w:t>
      </w:r>
      <w:r w:rsidR="005C6113">
        <w:rPr>
          <w:color w:val="454541" w:themeColor="text2" w:themeTint="E6"/>
          <w:sz w:val="28"/>
          <w:szCs w:val="28"/>
        </w:rPr>
        <w:t>w</w:t>
      </w:r>
      <w:r w:rsidR="00A93F6D">
        <w:rPr>
          <w:color w:val="454541" w:themeColor="text2" w:themeTint="E6"/>
          <w:sz w:val="28"/>
          <w:szCs w:val="28"/>
        </w:rPr>
        <w:t>hat comes next. Not in here.’</w:t>
      </w:r>
    </w:p>
    <w:p w14:paraId="10E65260" w14:textId="77777777" w:rsidR="00CA7815" w:rsidRPr="00EE510C" w:rsidRDefault="00CA7815" w:rsidP="00CA7815">
      <w:pPr>
        <w:jc w:val="center"/>
        <w:rPr>
          <w:rFonts w:cstheme="minorHAnsi"/>
          <w:b/>
          <w:bCs/>
          <w:color w:val="454541" w:themeColor="text2" w:themeTint="E6"/>
          <w:sz w:val="28"/>
          <w:szCs w:val="28"/>
        </w:rPr>
      </w:pPr>
      <w:r w:rsidRPr="00EE510C">
        <w:rPr>
          <w:rFonts w:cstheme="minorHAnsi"/>
          <w:b/>
          <w:bCs/>
          <w:color w:val="7030A0"/>
          <w:sz w:val="28"/>
          <w:szCs w:val="28"/>
        </w:rPr>
        <w:t>*****</w:t>
      </w:r>
    </w:p>
    <w:p w14:paraId="7920E777" w14:textId="7DE7EDE6" w:rsidR="0057480A" w:rsidRDefault="00042281" w:rsidP="00B315DB">
      <w:pPr>
        <w:rPr>
          <w:color w:val="454541" w:themeColor="text2" w:themeTint="E6"/>
          <w:sz w:val="28"/>
          <w:szCs w:val="28"/>
        </w:rPr>
      </w:pPr>
      <w:r>
        <w:rPr>
          <w:color w:val="454541" w:themeColor="text2" w:themeTint="E6"/>
          <w:sz w:val="28"/>
          <w:szCs w:val="28"/>
        </w:rPr>
        <w:t xml:space="preserve">‘Mrs. Andrews, would you please explain </w:t>
      </w:r>
      <w:r w:rsidR="007A668A">
        <w:rPr>
          <w:color w:val="454541" w:themeColor="text2" w:themeTint="E6"/>
          <w:sz w:val="28"/>
          <w:szCs w:val="28"/>
        </w:rPr>
        <w:t>w</w:t>
      </w:r>
      <w:r>
        <w:rPr>
          <w:color w:val="454541" w:themeColor="text2" w:themeTint="E6"/>
          <w:sz w:val="28"/>
          <w:szCs w:val="28"/>
        </w:rPr>
        <w:t>hat you see in this picture</w:t>
      </w:r>
      <w:r w:rsidR="009E2AD7">
        <w:rPr>
          <w:color w:val="454541" w:themeColor="text2" w:themeTint="E6"/>
          <w:sz w:val="28"/>
          <w:szCs w:val="28"/>
        </w:rPr>
        <w:t xml:space="preserve"> painted by the defendant, Miss Clark.’</w:t>
      </w:r>
    </w:p>
    <w:p w14:paraId="0D8321B5" w14:textId="6E0F861A" w:rsidR="009E2AD7" w:rsidRDefault="00EF4E63" w:rsidP="00B315DB">
      <w:pPr>
        <w:rPr>
          <w:color w:val="454541" w:themeColor="text2" w:themeTint="E6"/>
          <w:sz w:val="28"/>
          <w:szCs w:val="28"/>
        </w:rPr>
      </w:pPr>
      <w:r>
        <w:rPr>
          <w:color w:val="454541" w:themeColor="text2" w:themeTint="E6"/>
          <w:sz w:val="28"/>
          <w:szCs w:val="28"/>
        </w:rPr>
        <w:t>‘That’s a painting of Chase and Miss Clark on the top of the fire tower</w:t>
      </w:r>
      <w:r w:rsidR="006F6AC5">
        <w:rPr>
          <w:color w:val="454541" w:themeColor="text2" w:themeTint="E6"/>
          <w:sz w:val="28"/>
          <w:szCs w:val="28"/>
        </w:rPr>
        <w:t>.” A murmur moved through the room.</w:t>
      </w:r>
    </w:p>
    <w:p w14:paraId="64987812" w14:textId="0700DAD3" w:rsidR="006F6AC5" w:rsidRDefault="006F6AC5" w:rsidP="00B315DB">
      <w:pPr>
        <w:rPr>
          <w:color w:val="454541" w:themeColor="text2" w:themeTint="E6"/>
          <w:sz w:val="28"/>
          <w:szCs w:val="28"/>
        </w:rPr>
      </w:pPr>
      <w:r>
        <w:rPr>
          <w:color w:val="454541" w:themeColor="text2" w:themeTint="E6"/>
          <w:sz w:val="28"/>
          <w:szCs w:val="28"/>
        </w:rPr>
        <w:t>‘What else is going on?’ ‘There – between their hands</w:t>
      </w:r>
      <w:r w:rsidR="00E2205D">
        <w:rPr>
          <w:color w:val="454541" w:themeColor="text2" w:themeTint="E6"/>
          <w:sz w:val="28"/>
          <w:szCs w:val="28"/>
        </w:rPr>
        <w:t>, she is giving him the shell necklace.’</w:t>
      </w:r>
    </w:p>
    <w:p w14:paraId="46D7858D" w14:textId="24D9EF96" w:rsidR="00B547F0" w:rsidRDefault="00B547F0" w:rsidP="00B315DB">
      <w:pPr>
        <w:rPr>
          <w:i/>
          <w:iCs/>
          <w:color w:val="454541" w:themeColor="text2" w:themeTint="E6"/>
          <w:sz w:val="28"/>
          <w:szCs w:val="28"/>
        </w:rPr>
      </w:pPr>
      <w:r>
        <w:rPr>
          <w:i/>
          <w:iCs/>
          <w:color w:val="454541" w:themeColor="text2" w:themeTint="E6"/>
          <w:sz w:val="28"/>
          <w:szCs w:val="28"/>
        </w:rPr>
        <w:t>And he never took it off again, Patti Love thought.</w:t>
      </w:r>
    </w:p>
    <w:p w14:paraId="29B471F9" w14:textId="77777777" w:rsidR="007A668A" w:rsidRPr="00EE510C" w:rsidRDefault="007A668A" w:rsidP="007A668A">
      <w:pPr>
        <w:jc w:val="center"/>
        <w:rPr>
          <w:rFonts w:cstheme="minorHAnsi"/>
          <w:b/>
          <w:bCs/>
          <w:color w:val="454541" w:themeColor="text2" w:themeTint="E6"/>
          <w:sz w:val="28"/>
          <w:szCs w:val="28"/>
        </w:rPr>
      </w:pPr>
      <w:r w:rsidRPr="00EE510C">
        <w:rPr>
          <w:rFonts w:cstheme="minorHAnsi"/>
          <w:b/>
          <w:bCs/>
          <w:color w:val="7030A0"/>
          <w:sz w:val="28"/>
          <w:szCs w:val="28"/>
        </w:rPr>
        <w:t>*****</w:t>
      </w:r>
    </w:p>
    <w:p w14:paraId="57C91426" w14:textId="3B506ABE" w:rsidR="00B547F0" w:rsidRDefault="00D57B11" w:rsidP="00B315DB">
      <w:pPr>
        <w:rPr>
          <w:color w:val="454541" w:themeColor="text2" w:themeTint="E6"/>
          <w:sz w:val="28"/>
          <w:szCs w:val="28"/>
        </w:rPr>
      </w:pPr>
      <w:r>
        <w:rPr>
          <w:color w:val="454541" w:themeColor="text2" w:themeTint="E6"/>
          <w:sz w:val="28"/>
          <w:szCs w:val="28"/>
        </w:rPr>
        <w:t>‘Mr. Foster,</w:t>
      </w:r>
      <w:r w:rsidR="008468B3">
        <w:rPr>
          <w:color w:val="454541" w:themeColor="text2" w:themeTint="E6"/>
          <w:sz w:val="28"/>
          <w:szCs w:val="28"/>
        </w:rPr>
        <w:t xml:space="preserve"> how would you describe Miss Clark?’</w:t>
      </w:r>
    </w:p>
    <w:p w14:paraId="5A258DDA" w14:textId="789142B0" w:rsidR="00F97616" w:rsidRDefault="008468B3" w:rsidP="00B315DB">
      <w:pPr>
        <w:rPr>
          <w:color w:val="454541" w:themeColor="text2" w:themeTint="E6"/>
          <w:sz w:val="28"/>
          <w:szCs w:val="28"/>
        </w:rPr>
      </w:pPr>
      <w:r>
        <w:rPr>
          <w:color w:val="454541" w:themeColor="text2" w:themeTint="E6"/>
          <w:sz w:val="28"/>
          <w:szCs w:val="28"/>
        </w:rPr>
        <w:t>‘She is a shy, gentle person</w:t>
      </w:r>
      <w:r w:rsidR="007B6C13">
        <w:rPr>
          <w:color w:val="454541" w:themeColor="text2" w:themeTint="E6"/>
          <w:sz w:val="28"/>
          <w:szCs w:val="28"/>
        </w:rPr>
        <w:t>, I believe. She prefers to be alone in the wilderness; it took some time for me to convince her</w:t>
      </w:r>
      <w:r w:rsidR="00310DE4">
        <w:rPr>
          <w:color w:val="454541" w:themeColor="text2" w:themeTint="E6"/>
          <w:sz w:val="28"/>
          <w:szCs w:val="28"/>
        </w:rPr>
        <w:t xml:space="preserve"> to come to Greenville. </w:t>
      </w:r>
      <w:r w:rsidR="004F122E">
        <w:rPr>
          <w:color w:val="454541" w:themeColor="text2" w:themeTint="E6"/>
          <w:sz w:val="28"/>
          <w:szCs w:val="28"/>
        </w:rPr>
        <w:t>Certainly,</w:t>
      </w:r>
      <w:r w:rsidR="00310DE4">
        <w:rPr>
          <w:color w:val="454541" w:themeColor="text2" w:themeTint="E6"/>
          <w:sz w:val="28"/>
          <w:szCs w:val="28"/>
        </w:rPr>
        <w:t xml:space="preserve"> she would avoid a crowd of people.’</w:t>
      </w:r>
    </w:p>
    <w:p w14:paraId="71610852" w14:textId="77777777" w:rsidR="004F122E" w:rsidRPr="00EE510C" w:rsidRDefault="004F122E" w:rsidP="004F122E">
      <w:pPr>
        <w:jc w:val="center"/>
        <w:rPr>
          <w:rFonts w:cstheme="minorHAnsi"/>
          <w:b/>
          <w:bCs/>
          <w:color w:val="454541" w:themeColor="text2" w:themeTint="E6"/>
          <w:sz w:val="28"/>
          <w:szCs w:val="28"/>
        </w:rPr>
      </w:pPr>
      <w:r w:rsidRPr="00EE510C">
        <w:rPr>
          <w:rFonts w:cstheme="minorHAnsi"/>
          <w:b/>
          <w:bCs/>
          <w:color w:val="7030A0"/>
          <w:sz w:val="28"/>
          <w:szCs w:val="28"/>
        </w:rPr>
        <w:t>*****</w:t>
      </w:r>
    </w:p>
    <w:p w14:paraId="3C773437" w14:textId="53303BF4" w:rsidR="008468B3" w:rsidRDefault="00E31F09" w:rsidP="00B315DB">
      <w:pPr>
        <w:rPr>
          <w:color w:val="454541" w:themeColor="text2" w:themeTint="E6"/>
          <w:sz w:val="28"/>
          <w:szCs w:val="28"/>
        </w:rPr>
      </w:pPr>
      <w:r>
        <w:rPr>
          <w:color w:val="454541" w:themeColor="text2" w:themeTint="E6"/>
          <w:sz w:val="28"/>
          <w:szCs w:val="28"/>
        </w:rPr>
        <w:t>Tut</w:t>
      </w:r>
      <w:r w:rsidR="00F97616">
        <w:rPr>
          <w:color w:val="454541" w:themeColor="text2" w:themeTint="E6"/>
          <w:sz w:val="28"/>
          <w:szCs w:val="28"/>
        </w:rPr>
        <w:t>ored by millions of minutes alone, Kya thought she knew lonely.</w:t>
      </w:r>
      <w:r w:rsidR="008C067B">
        <w:rPr>
          <w:color w:val="454541" w:themeColor="text2" w:themeTint="E6"/>
          <w:sz w:val="28"/>
          <w:szCs w:val="28"/>
        </w:rPr>
        <w:t xml:space="preserve"> A life of staring at the old kitchen table, into empty bedrooms, across endless stretches of sea and grass. No one to share the joy of a found feather</w:t>
      </w:r>
      <w:r w:rsidR="00305FEC">
        <w:rPr>
          <w:color w:val="454541" w:themeColor="text2" w:themeTint="E6"/>
          <w:sz w:val="28"/>
          <w:szCs w:val="28"/>
        </w:rPr>
        <w:t xml:space="preserve"> or a finished watercolour. Reciting poetry to gulls.</w:t>
      </w:r>
    </w:p>
    <w:p w14:paraId="60BFDEBB" w14:textId="4B837555" w:rsidR="00257697" w:rsidRDefault="00257697" w:rsidP="00B315DB">
      <w:pPr>
        <w:rPr>
          <w:color w:val="454541" w:themeColor="text2" w:themeTint="E6"/>
          <w:sz w:val="28"/>
          <w:szCs w:val="28"/>
        </w:rPr>
      </w:pPr>
      <w:r>
        <w:rPr>
          <w:color w:val="454541" w:themeColor="text2" w:themeTint="E6"/>
          <w:sz w:val="28"/>
          <w:szCs w:val="28"/>
        </w:rPr>
        <w:t>But after Jacob closed her cell with the clank of bars, disappeared down the hall, and locked the heavy door</w:t>
      </w:r>
      <w:r w:rsidR="007D3AB8">
        <w:rPr>
          <w:color w:val="454541" w:themeColor="text2" w:themeTint="E6"/>
          <w:sz w:val="28"/>
          <w:szCs w:val="28"/>
        </w:rPr>
        <w:t xml:space="preserve"> with a final thud, a cold silence settled. Waiting for the verdict of her own murder trial brought a loneliness of a different order. The question of whether she lived or died did not surface on her </w:t>
      </w:r>
      <w:r w:rsidR="00141ABB">
        <w:rPr>
          <w:color w:val="454541" w:themeColor="text2" w:themeTint="E6"/>
          <w:sz w:val="28"/>
          <w:szCs w:val="28"/>
        </w:rPr>
        <w:t>mind but</w:t>
      </w:r>
      <w:r w:rsidR="007D3AB8">
        <w:rPr>
          <w:color w:val="454541" w:themeColor="text2" w:themeTint="E6"/>
          <w:sz w:val="28"/>
          <w:szCs w:val="28"/>
        </w:rPr>
        <w:t xml:space="preserve"> sank </w:t>
      </w:r>
      <w:r w:rsidR="007D3AB8">
        <w:rPr>
          <w:color w:val="454541" w:themeColor="text2" w:themeTint="E6"/>
          <w:sz w:val="28"/>
          <w:szCs w:val="28"/>
        </w:rPr>
        <w:lastRenderedPageBreak/>
        <w:t>b</w:t>
      </w:r>
      <w:r w:rsidR="004E4F75">
        <w:rPr>
          <w:color w:val="454541" w:themeColor="text2" w:themeTint="E6"/>
          <w:sz w:val="28"/>
          <w:szCs w:val="28"/>
        </w:rPr>
        <w:t>e</w:t>
      </w:r>
      <w:r w:rsidR="007D3AB8">
        <w:rPr>
          <w:color w:val="454541" w:themeColor="text2" w:themeTint="E6"/>
          <w:sz w:val="28"/>
          <w:szCs w:val="28"/>
        </w:rPr>
        <w:t>neath the greater fear</w:t>
      </w:r>
      <w:r w:rsidR="004E4F75">
        <w:rPr>
          <w:color w:val="454541" w:themeColor="text2" w:themeTint="E6"/>
          <w:sz w:val="28"/>
          <w:szCs w:val="28"/>
        </w:rPr>
        <w:t xml:space="preserve"> of years alone without her marsh.</w:t>
      </w:r>
      <w:r w:rsidR="001D268F">
        <w:rPr>
          <w:color w:val="454541" w:themeColor="text2" w:themeTint="E6"/>
          <w:sz w:val="28"/>
          <w:szCs w:val="28"/>
        </w:rPr>
        <w:t xml:space="preserve"> No gulls, no sea in a starless place.</w:t>
      </w:r>
    </w:p>
    <w:p w14:paraId="22CD40C0" w14:textId="2C430EF1" w:rsidR="001D268F" w:rsidRDefault="00CD1073" w:rsidP="00B315DB">
      <w:pPr>
        <w:rPr>
          <w:color w:val="454541" w:themeColor="text2" w:themeTint="E6"/>
          <w:sz w:val="28"/>
          <w:szCs w:val="28"/>
        </w:rPr>
      </w:pPr>
      <w:r>
        <w:rPr>
          <w:color w:val="454541" w:themeColor="text2" w:themeTint="E6"/>
          <w:sz w:val="28"/>
          <w:szCs w:val="28"/>
        </w:rPr>
        <w:t>The annoying cell mates down the hall had been released. She almost missed their constant nattering – a human presence no matter how lowly.</w:t>
      </w:r>
      <w:r w:rsidR="004878C2">
        <w:rPr>
          <w:color w:val="454541" w:themeColor="text2" w:themeTint="E6"/>
          <w:sz w:val="28"/>
          <w:szCs w:val="28"/>
        </w:rPr>
        <w:t xml:space="preserve"> Now she alone inhabited this long cement tunnel of locks and bars.</w:t>
      </w:r>
    </w:p>
    <w:p w14:paraId="23A0F57D" w14:textId="6DC9D628" w:rsidR="0016062A" w:rsidRDefault="0016062A" w:rsidP="00B315DB">
      <w:pPr>
        <w:rPr>
          <w:color w:val="454541" w:themeColor="text2" w:themeTint="E6"/>
          <w:sz w:val="28"/>
          <w:szCs w:val="28"/>
        </w:rPr>
      </w:pPr>
      <w:r>
        <w:rPr>
          <w:color w:val="454541" w:themeColor="text2" w:themeTint="E6"/>
          <w:sz w:val="28"/>
          <w:szCs w:val="28"/>
        </w:rPr>
        <w:t>She knew the scale of the prejudices against her and that an early verdict would mean there had been little deliberation, which old mean conviction. Lockjaw</w:t>
      </w:r>
      <w:r w:rsidR="00A73822">
        <w:rPr>
          <w:color w:val="454541" w:themeColor="text2" w:themeTint="E6"/>
          <w:sz w:val="28"/>
          <w:szCs w:val="28"/>
        </w:rPr>
        <w:t xml:space="preserve"> came to mind – the twisting, tortured life of being doomed.</w:t>
      </w:r>
    </w:p>
    <w:p w14:paraId="7329BA1C" w14:textId="31C322D0" w:rsidR="009358E1" w:rsidRDefault="009358E1" w:rsidP="00B315DB">
      <w:pPr>
        <w:rPr>
          <w:color w:val="454541" w:themeColor="text2" w:themeTint="E6"/>
          <w:sz w:val="28"/>
          <w:szCs w:val="28"/>
        </w:rPr>
      </w:pPr>
      <w:r>
        <w:rPr>
          <w:color w:val="454541" w:themeColor="text2" w:themeTint="E6"/>
          <w:sz w:val="28"/>
          <w:szCs w:val="28"/>
        </w:rPr>
        <w:t xml:space="preserve">Kya thought of moving the crate under the window and searching for raptors over the marsh. </w:t>
      </w:r>
      <w:r w:rsidR="001C667F">
        <w:rPr>
          <w:color w:val="454541" w:themeColor="text2" w:themeTint="E6"/>
          <w:sz w:val="28"/>
          <w:szCs w:val="28"/>
        </w:rPr>
        <w:t>Instead,</w:t>
      </w:r>
      <w:r>
        <w:rPr>
          <w:color w:val="454541" w:themeColor="text2" w:themeTint="E6"/>
          <w:sz w:val="28"/>
          <w:szCs w:val="28"/>
        </w:rPr>
        <w:t xml:space="preserve"> she just sat there.</w:t>
      </w:r>
      <w:r w:rsidR="00AB4CA7">
        <w:rPr>
          <w:color w:val="454541" w:themeColor="text2" w:themeTint="E6"/>
          <w:sz w:val="28"/>
          <w:szCs w:val="28"/>
        </w:rPr>
        <w:t xml:space="preserve"> In the silence.</w:t>
      </w:r>
    </w:p>
    <w:p w14:paraId="477CD6E6" w14:textId="77777777" w:rsidR="00141ABB" w:rsidRPr="00EE510C" w:rsidRDefault="00141ABB" w:rsidP="00141ABB">
      <w:pPr>
        <w:jc w:val="center"/>
        <w:rPr>
          <w:rFonts w:cstheme="minorHAnsi"/>
          <w:b/>
          <w:bCs/>
          <w:color w:val="454541" w:themeColor="text2" w:themeTint="E6"/>
          <w:sz w:val="28"/>
          <w:szCs w:val="28"/>
        </w:rPr>
      </w:pPr>
      <w:r w:rsidRPr="00EE510C">
        <w:rPr>
          <w:rFonts w:cstheme="minorHAnsi"/>
          <w:b/>
          <w:bCs/>
          <w:color w:val="7030A0"/>
          <w:sz w:val="28"/>
          <w:szCs w:val="28"/>
        </w:rPr>
        <w:t>*****</w:t>
      </w:r>
    </w:p>
    <w:p w14:paraId="706EEACD" w14:textId="7BC9F51F" w:rsidR="004E55D5" w:rsidRDefault="00C02D71" w:rsidP="00B315DB">
      <w:pPr>
        <w:rPr>
          <w:color w:val="454541" w:themeColor="text2" w:themeTint="E6"/>
          <w:sz w:val="28"/>
          <w:szCs w:val="28"/>
        </w:rPr>
      </w:pPr>
      <w:r>
        <w:rPr>
          <w:color w:val="454541" w:themeColor="text2" w:themeTint="E6"/>
          <w:sz w:val="28"/>
          <w:szCs w:val="28"/>
        </w:rPr>
        <w:t xml:space="preserve">‘Most people don’t have to be acquitted </w:t>
      </w:r>
      <w:r w:rsidR="009622C1">
        <w:rPr>
          <w:color w:val="454541" w:themeColor="text2" w:themeTint="E6"/>
          <w:sz w:val="28"/>
          <w:szCs w:val="28"/>
        </w:rPr>
        <w:t>of murder to be accepted.’</w:t>
      </w:r>
    </w:p>
    <w:p w14:paraId="59C2ABEE" w14:textId="686242AB" w:rsidR="009622C1" w:rsidRDefault="009622C1" w:rsidP="00B315DB">
      <w:pPr>
        <w:rPr>
          <w:color w:val="454541" w:themeColor="text2" w:themeTint="E6"/>
          <w:sz w:val="28"/>
          <w:szCs w:val="28"/>
        </w:rPr>
      </w:pPr>
      <w:r>
        <w:rPr>
          <w:color w:val="454541" w:themeColor="text2" w:themeTint="E6"/>
          <w:sz w:val="28"/>
          <w:szCs w:val="28"/>
        </w:rPr>
        <w:t>‘I know, and you have every reason in the world to hate people. I don’t blame you,</w:t>
      </w:r>
      <w:r>
        <w:rPr>
          <w:color w:val="454541" w:themeColor="text2" w:themeTint="E6"/>
          <w:sz w:val="28"/>
          <w:szCs w:val="28"/>
          <w:u w:val="single"/>
        </w:rPr>
        <w:t xml:space="preserve"> </w:t>
      </w:r>
      <w:r w:rsidR="00661CB0">
        <w:rPr>
          <w:color w:val="454541" w:themeColor="text2" w:themeTint="E6"/>
          <w:sz w:val="28"/>
          <w:szCs w:val="28"/>
        </w:rPr>
        <w:t>but….’</w:t>
      </w:r>
    </w:p>
    <w:p w14:paraId="1CA49036" w14:textId="3F82FE26" w:rsidR="00661CB0" w:rsidRDefault="00661CB0" w:rsidP="00B315DB">
      <w:pPr>
        <w:rPr>
          <w:color w:val="454541" w:themeColor="text2" w:themeTint="E6"/>
          <w:sz w:val="28"/>
          <w:szCs w:val="28"/>
        </w:rPr>
      </w:pPr>
      <w:r>
        <w:rPr>
          <w:color w:val="454541" w:themeColor="text2" w:themeTint="E6"/>
          <w:sz w:val="28"/>
          <w:szCs w:val="28"/>
        </w:rPr>
        <w:t xml:space="preserve">‘That’s what nobody understands about me.’ </w:t>
      </w:r>
      <w:r w:rsidR="00624AC2">
        <w:rPr>
          <w:color w:val="454541" w:themeColor="text2" w:themeTint="E6"/>
          <w:sz w:val="28"/>
          <w:szCs w:val="28"/>
        </w:rPr>
        <w:t>Kya raised her voice, ‘I never hated people. They hated me. They laughed at me. They left me. They harassed me. They attacked me.</w:t>
      </w:r>
      <w:r w:rsidR="00CE43CB">
        <w:rPr>
          <w:color w:val="454541" w:themeColor="text2" w:themeTint="E6"/>
          <w:sz w:val="28"/>
          <w:szCs w:val="28"/>
        </w:rPr>
        <w:t xml:space="preserve"> Well,</w:t>
      </w:r>
      <w:r w:rsidR="00CE43CB">
        <w:rPr>
          <w:b/>
          <w:bCs/>
          <w:color w:val="454541" w:themeColor="text2" w:themeTint="E6"/>
          <w:sz w:val="28"/>
          <w:szCs w:val="28"/>
        </w:rPr>
        <w:t xml:space="preserve"> </w:t>
      </w:r>
      <w:r w:rsidR="00CE43CB">
        <w:rPr>
          <w:color w:val="454541" w:themeColor="text2" w:themeTint="E6"/>
          <w:sz w:val="28"/>
          <w:szCs w:val="28"/>
        </w:rPr>
        <w:t>it’s true</w:t>
      </w:r>
      <w:r w:rsidR="00F946F9">
        <w:rPr>
          <w:color w:val="454541" w:themeColor="text2" w:themeTint="E6"/>
          <w:sz w:val="28"/>
          <w:szCs w:val="28"/>
        </w:rPr>
        <w:t>; I learned to live without them. Without you. Without Ma</w:t>
      </w:r>
      <w:r w:rsidR="0016647B">
        <w:rPr>
          <w:color w:val="454541" w:themeColor="text2" w:themeTint="E6"/>
          <w:sz w:val="28"/>
          <w:szCs w:val="28"/>
        </w:rPr>
        <w:t>! Or anybody!</w:t>
      </w:r>
    </w:p>
    <w:p w14:paraId="32353DDB" w14:textId="77777777" w:rsidR="00141ABB" w:rsidRPr="00EE510C" w:rsidRDefault="00141ABB" w:rsidP="00141ABB">
      <w:pPr>
        <w:jc w:val="center"/>
        <w:rPr>
          <w:rFonts w:cstheme="minorHAnsi"/>
          <w:b/>
          <w:bCs/>
          <w:color w:val="454541" w:themeColor="text2" w:themeTint="E6"/>
          <w:sz w:val="28"/>
          <w:szCs w:val="28"/>
        </w:rPr>
      </w:pPr>
      <w:r w:rsidRPr="00EE510C">
        <w:rPr>
          <w:rFonts w:cstheme="minorHAnsi"/>
          <w:b/>
          <w:bCs/>
          <w:color w:val="7030A0"/>
          <w:sz w:val="28"/>
          <w:szCs w:val="28"/>
        </w:rPr>
        <w:t>*****</w:t>
      </w:r>
    </w:p>
    <w:p w14:paraId="7775278E" w14:textId="0FF309BA" w:rsidR="00043BA8" w:rsidRDefault="00A1029D" w:rsidP="00B315DB">
      <w:pPr>
        <w:rPr>
          <w:color w:val="454541" w:themeColor="text2" w:themeTint="E6"/>
          <w:sz w:val="28"/>
          <w:szCs w:val="28"/>
        </w:rPr>
      </w:pPr>
      <w:r>
        <w:rPr>
          <w:color w:val="454541" w:themeColor="text2" w:themeTint="E6"/>
          <w:sz w:val="28"/>
          <w:szCs w:val="28"/>
        </w:rPr>
        <w:t>Why had they apprehended Tate? Was it something to do with</w:t>
      </w:r>
      <w:r w:rsidR="00043BA8">
        <w:rPr>
          <w:color w:val="454541" w:themeColor="text2" w:themeTint="E6"/>
          <w:sz w:val="28"/>
          <w:szCs w:val="28"/>
        </w:rPr>
        <w:t xml:space="preserve"> Chase’s death? Had they arrested hi</w:t>
      </w:r>
      <w:r w:rsidR="00192755">
        <w:rPr>
          <w:color w:val="454541" w:themeColor="text2" w:themeTint="E6"/>
          <w:sz w:val="28"/>
          <w:szCs w:val="28"/>
        </w:rPr>
        <w:t>m</w:t>
      </w:r>
      <w:r w:rsidR="00043BA8">
        <w:rPr>
          <w:color w:val="454541" w:themeColor="text2" w:themeTint="E6"/>
          <w:sz w:val="28"/>
          <w:szCs w:val="28"/>
        </w:rPr>
        <w:t>?</w:t>
      </w:r>
    </w:p>
    <w:p w14:paraId="1F5CDA1D" w14:textId="43A9F5CE" w:rsidR="00336736" w:rsidRDefault="00A1029D" w:rsidP="00B315DB">
      <w:pPr>
        <w:rPr>
          <w:color w:val="454541" w:themeColor="text2" w:themeTint="E6"/>
          <w:sz w:val="28"/>
          <w:szCs w:val="28"/>
        </w:rPr>
      </w:pPr>
      <w:r>
        <w:rPr>
          <w:color w:val="454541" w:themeColor="text2" w:themeTint="E6"/>
          <w:sz w:val="28"/>
          <w:szCs w:val="28"/>
        </w:rPr>
        <w:t>Agony ripped her. Finally</w:t>
      </w:r>
      <w:r w:rsidR="00043BA8">
        <w:rPr>
          <w:color w:val="454541" w:themeColor="text2" w:themeTint="E6"/>
          <w:sz w:val="28"/>
          <w:szCs w:val="28"/>
        </w:rPr>
        <w:t>, after a lifetime</w:t>
      </w:r>
      <w:r w:rsidR="004266C0">
        <w:rPr>
          <w:color w:val="454541" w:themeColor="text2" w:themeTint="E6"/>
          <w:sz w:val="28"/>
          <w:szCs w:val="28"/>
        </w:rPr>
        <w:t>, she admitted it was the chance of seeing Tate, the hope of rounding the creek bend and watching him through reeds, that had pulled her into the marsh every day of her life since she was seven. She knew his favourite lagoons and paths through</w:t>
      </w:r>
      <w:r w:rsidR="00B155B4">
        <w:rPr>
          <w:color w:val="454541" w:themeColor="text2" w:themeTint="E6"/>
          <w:sz w:val="28"/>
          <w:szCs w:val="28"/>
        </w:rPr>
        <w:t xml:space="preserve"> difficult quagmires; always following him at a safe distance. </w:t>
      </w:r>
      <w:r w:rsidR="006B185C">
        <w:rPr>
          <w:color w:val="454541" w:themeColor="text2" w:themeTint="E6"/>
          <w:sz w:val="28"/>
          <w:szCs w:val="28"/>
        </w:rPr>
        <w:t xml:space="preserve">Sneaking about, stealing love. Never sharing it. You can’t get hurt when you love someone from </w:t>
      </w:r>
      <w:proofErr w:type="spellStart"/>
      <w:r w:rsidR="000B4189">
        <w:rPr>
          <w:color w:val="454541" w:themeColor="text2" w:themeTint="E6"/>
          <w:sz w:val="28"/>
          <w:szCs w:val="28"/>
        </w:rPr>
        <w:t>from</w:t>
      </w:r>
      <w:proofErr w:type="spellEnd"/>
      <w:r w:rsidR="000B4189">
        <w:rPr>
          <w:color w:val="454541" w:themeColor="text2" w:themeTint="E6"/>
          <w:sz w:val="28"/>
          <w:szCs w:val="28"/>
        </w:rPr>
        <w:t xml:space="preserve"> the other side of the estuary. All the years she rejected him</w:t>
      </w:r>
      <w:r w:rsidR="007D231D">
        <w:rPr>
          <w:color w:val="454541" w:themeColor="text2" w:themeTint="E6"/>
          <w:sz w:val="28"/>
          <w:szCs w:val="28"/>
        </w:rPr>
        <w:t xml:space="preserve">, she survived because he was somewhere in the marsh, waiting. </w:t>
      </w:r>
      <w:r w:rsidR="00076675">
        <w:rPr>
          <w:color w:val="454541" w:themeColor="text2" w:themeTint="E6"/>
          <w:sz w:val="28"/>
          <w:szCs w:val="28"/>
        </w:rPr>
        <w:t>But now perhaps he would no longer be there.</w:t>
      </w:r>
    </w:p>
    <w:p w14:paraId="5E6606E9" w14:textId="77777777" w:rsidR="00192755" w:rsidRPr="00EE510C" w:rsidRDefault="00192755" w:rsidP="00192755">
      <w:pPr>
        <w:jc w:val="center"/>
        <w:rPr>
          <w:rFonts w:cstheme="minorHAnsi"/>
          <w:b/>
          <w:bCs/>
          <w:color w:val="454541" w:themeColor="text2" w:themeTint="E6"/>
          <w:sz w:val="28"/>
          <w:szCs w:val="28"/>
        </w:rPr>
      </w:pPr>
      <w:r w:rsidRPr="00EE510C">
        <w:rPr>
          <w:rFonts w:cstheme="minorHAnsi"/>
          <w:b/>
          <w:bCs/>
          <w:color w:val="7030A0"/>
          <w:sz w:val="28"/>
          <w:szCs w:val="28"/>
        </w:rPr>
        <w:lastRenderedPageBreak/>
        <w:t>*****</w:t>
      </w:r>
    </w:p>
    <w:p w14:paraId="6A47AF08" w14:textId="44E186AE" w:rsidR="00076675" w:rsidRDefault="00DB2EC7" w:rsidP="00B315DB">
      <w:pPr>
        <w:rPr>
          <w:color w:val="454541" w:themeColor="text2" w:themeTint="E6"/>
          <w:sz w:val="28"/>
          <w:szCs w:val="28"/>
        </w:rPr>
      </w:pPr>
      <w:r>
        <w:rPr>
          <w:color w:val="454541" w:themeColor="text2" w:themeTint="E6"/>
          <w:sz w:val="28"/>
          <w:szCs w:val="28"/>
        </w:rPr>
        <w:t>Had he not been so obsessed with his own heart, perhaps he would have noticed</w:t>
      </w:r>
      <w:r w:rsidR="005F119D">
        <w:rPr>
          <w:color w:val="454541" w:themeColor="text2" w:themeTint="E6"/>
          <w:sz w:val="28"/>
          <w:szCs w:val="28"/>
        </w:rPr>
        <w:t xml:space="preserve"> his father was failing. Before her arrest, Kya had </w:t>
      </w:r>
      <w:r w:rsidR="00641FBD">
        <w:rPr>
          <w:color w:val="454541" w:themeColor="text2" w:themeTint="E6"/>
          <w:sz w:val="28"/>
          <w:szCs w:val="28"/>
        </w:rPr>
        <w:t>shown signs of coming back – gifting him a copy of her first book, coming onto his boat</w:t>
      </w:r>
      <w:r w:rsidR="007654C9">
        <w:rPr>
          <w:color w:val="454541" w:themeColor="text2" w:themeTint="E6"/>
          <w:sz w:val="28"/>
          <w:szCs w:val="28"/>
        </w:rPr>
        <w:t xml:space="preserve"> to look through the microscope, laughing at the hat toss – but once the trial </w:t>
      </w:r>
      <w:r w:rsidR="001C667F">
        <w:rPr>
          <w:color w:val="454541" w:themeColor="text2" w:themeTint="E6"/>
          <w:sz w:val="28"/>
          <w:szCs w:val="28"/>
        </w:rPr>
        <w:t>began,</w:t>
      </w:r>
      <w:r w:rsidR="009473E5">
        <w:rPr>
          <w:color w:val="454541" w:themeColor="text2" w:themeTint="E6"/>
          <w:sz w:val="28"/>
          <w:szCs w:val="28"/>
        </w:rPr>
        <w:t xml:space="preserve"> she had pulled away more than ever. Jail could do that to a person, her thought.</w:t>
      </w:r>
    </w:p>
    <w:p w14:paraId="1A8EF84A" w14:textId="05A03B8E" w:rsidR="00621067" w:rsidRDefault="00621067" w:rsidP="00B315DB">
      <w:pPr>
        <w:rPr>
          <w:color w:val="454541" w:themeColor="text2" w:themeTint="E6"/>
          <w:sz w:val="28"/>
          <w:szCs w:val="28"/>
        </w:rPr>
      </w:pPr>
      <w:r>
        <w:rPr>
          <w:color w:val="454541" w:themeColor="text2" w:themeTint="E6"/>
          <w:sz w:val="28"/>
          <w:szCs w:val="28"/>
        </w:rPr>
        <w:t xml:space="preserve">Tate remembered his father’s definition of a man: </w:t>
      </w:r>
      <w:r w:rsidR="003648E0">
        <w:rPr>
          <w:color w:val="454541" w:themeColor="text2" w:themeTint="E6"/>
          <w:sz w:val="28"/>
          <w:szCs w:val="28"/>
        </w:rPr>
        <w:t>one who can cry freely, feel</w:t>
      </w:r>
      <w:r w:rsidR="00713673">
        <w:rPr>
          <w:color w:val="454541" w:themeColor="text2" w:themeTint="E6"/>
          <w:sz w:val="28"/>
          <w:szCs w:val="28"/>
        </w:rPr>
        <w:t xml:space="preserve"> poetry</w:t>
      </w:r>
      <w:r w:rsidR="003648E0">
        <w:rPr>
          <w:color w:val="454541" w:themeColor="text2" w:themeTint="E6"/>
          <w:sz w:val="28"/>
          <w:szCs w:val="28"/>
        </w:rPr>
        <w:t xml:space="preserve"> and opera</w:t>
      </w:r>
      <w:r w:rsidR="00713673">
        <w:rPr>
          <w:color w:val="454541" w:themeColor="text2" w:themeTint="E6"/>
          <w:sz w:val="28"/>
          <w:szCs w:val="28"/>
        </w:rPr>
        <w:t xml:space="preserve"> in his heart, and do </w:t>
      </w:r>
      <w:r w:rsidR="009346FA">
        <w:rPr>
          <w:color w:val="454541" w:themeColor="text2" w:themeTint="E6"/>
          <w:sz w:val="28"/>
          <w:szCs w:val="28"/>
        </w:rPr>
        <w:t>whatever</w:t>
      </w:r>
      <w:r w:rsidR="00713673">
        <w:rPr>
          <w:color w:val="454541" w:themeColor="text2" w:themeTint="E6"/>
          <w:sz w:val="28"/>
          <w:szCs w:val="28"/>
        </w:rPr>
        <w:t xml:space="preserve"> it takes to defend a woman.</w:t>
      </w:r>
    </w:p>
    <w:p w14:paraId="4971F2BC" w14:textId="77777777" w:rsidR="002143BD" w:rsidRPr="00EE510C" w:rsidRDefault="002143BD" w:rsidP="002143BD">
      <w:pPr>
        <w:jc w:val="center"/>
        <w:rPr>
          <w:rFonts w:cstheme="minorHAnsi"/>
          <w:b/>
          <w:bCs/>
          <w:color w:val="454541" w:themeColor="text2" w:themeTint="E6"/>
          <w:sz w:val="28"/>
          <w:szCs w:val="28"/>
        </w:rPr>
      </w:pPr>
      <w:r w:rsidRPr="00EE510C">
        <w:rPr>
          <w:rFonts w:cstheme="minorHAnsi"/>
          <w:b/>
          <w:bCs/>
          <w:color w:val="7030A0"/>
          <w:sz w:val="28"/>
          <w:szCs w:val="28"/>
        </w:rPr>
        <w:t>*****</w:t>
      </w:r>
    </w:p>
    <w:p w14:paraId="1DC2693E" w14:textId="1883324F" w:rsidR="00185D4A" w:rsidRDefault="00FA345E" w:rsidP="00B315DB">
      <w:pPr>
        <w:rPr>
          <w:color w:val="454541" w:themeColor="text2" w:themeTint="E6"/>
          <w:sz w:val="28"/>
          <w:szCs w:val="28"/>
        </w:rPr>
      </w:pPr>
      <w:r>
        <w:rPr>
          <w:color w:val="454541" w:themeColor="text2" w:themeTint="E6"/>
          <w:sz w:val="28"/>
          <w:szCs w:val="28"/>
        </w:rPr>
        <w:t>‘Kya, I’m so sorry</w:t>
      </w:r>
      <w:r w:rsidR="00B94F03">
        <w:rPr>
          <w:color w:val="454541" w:themeColor="text2" w:themeTint="E6"/>
          <w:sz w:val="28"/>
          <w:szCs w:val="28"/>
        </w:rPr>
        <w:t xml:space="preserve">. I have bad news. </w:t>
      </w:r>
      <w:proofErr w:type="spellStart"/>
      <w:r w:rsidR="00B94F03">
        <w:rPr>
          <w:color w:val="454541" w:themeColor="text2" w:themeTint="E6"/>
          <w:sz w:val="28"/>
          <w:szCs w:val="28"/>
        </w:rPr>
        <w:t>Jumpin</w:t>
      </w:r>
      <w:proofErr w:type="spellEnd"/>
      <w:r w:rsidR="00B94F03">
        <w:rPr>
          <w:color w:val="454541" w:themeColor="text2" w:themeTint="E6"/>
          <w:sz w:val="28"/>
          <w:szCs w:val="28"/>
        </w:rPr>
        <w:t>’ died last night in his sleep.</w:t>
      </w:r>
    </w:p>
    <w:p w14:paraId="57997263" w14:textId="180E3A49" w:rsidR="00B94F03" w:rsidRDefault="00B94F03" w:rsidP="00B315DB">
      <w:pPr>
        <w:rPr>
          <w:color w:val="454541" w:themeColor="text2" w:themeTint="E6"/>
          <w:sz w:val="28"/>
          <w:szCs w:val="28"/>
        </w:rPr>
      </w:pPr>
      <w:r>
        <w:rPr>
          <w:color w:val="454541" w:themeColor="text2" w:themeTint="E6"/>
          <w:sz w:val="28"/>
          <w:szCs w:val="28"/>
        </w:rPr>
        <w:t xml:space="preserve">An ached pushed against her heart. All those who left her had chosen to do so. This was different. This was not </w:t>
      </w:r>
      <w:r w:rsidR="001C667F">
        <w:rPr>
          <w:color w:val="454541" w:themeColor="text2" w:themeTint="E6"/>
          <w:sz w:val="28"/>
          <w:szCs w:val="28"/>
        </w:rPr>
        <w:t>rejection;</w:t>
      </w:r>
      <w:r>
        <w:rPr>
          <w:color w:val="454541" w:themeColor="text2" w:themeTint="E6"/>
          <w:sz w:val="28"/>
          <w:szCs w:val="28"/>
        </w:rPr>
        <w:t xml:space="preserve"> this was like the Cooper’s hawk returning to the sky. Tears rolled down her cheeks, and Tate held her.</w:t>
      </w:r>
    </w:p>
    <w:p w14:paraId="1460E3DF" w14:textId="26523E29" w:rsidR="0008090B" w:rsidRDefault="0008090B" w:rsidP="00B315DB">
      <w:pPr>
        <w:rPr>
          <w:color w:val="454541" w:themeColor="text2" w:themeTint="E6"/>
          <w:sz w:val="28"/>
          <w:szCs w:val="28"/>
        </w:rPr>
      </w:pPr>
      <w:r>
        <w:rPr>
          <w:color w:val="454541" w:themeColor="text2" w:themeTint="E6"/>
          <w:sz w:val="28"/>
          <w:szCs w:val="28"/>
        </w:rPr>
        <w:t>Standing on the porch</w:t>
      </w:r>
      <w:r w:rsidR="00000983">
        <w:rPr>
          <w:color w:val="454541" w:themeColor="text2" w:themeTint="E6"/>
          <w:sz w:val="28"/>
          <w:szCs w:val="28"/>
        </w:rPr>
        <w:t xml:space="preserve">, Mabel rushed to Kya. They hugged, rocking back and forth, crying. </w:t>
      </w:r>
    </w:p>
    <w:p w14:paraId="3C276F01" w14:textId="378860A6" w:rsidR="00000983" w:rsidRDefault="00000983" w:rsidP="00B315DB">
      <w:pPr>
        <w:rPr>
          <w:color w:val="454541" w:themeColor="text2" w:themeTint="E6"/>
          <w:sz w:val="28"/>
          <w:szCs w:val="28"/>
        </w:rPr>
      </w:pPr>
      <w:r>
        <w:rPr>
          <w:color w:val="454541" w:themeColor="text2" w:themeTint="E6"/>
          <w:sz w:val="28"/>
          <w:szCs w:val="28"/>
        </w:rPr>
        <w:t xml:space="preserve">‘Land, he loved </w:t>
      </w:r>
      <w:proofErr w:type="spellStart"/>
      <w:r>
        <w:rPr>
          <w:color w:val="454541" w:themeColor="text2" w:themeTint="E6"/>
          <w:sz w:val="28"/>
          <w:szCs w:val="28"/>
        </w:rPr>
        <w:t>ya</w:t>
      </w:r>
      <w:proofErr w:type="spellEnd"/>
      <w:r>
        <w:rPr>
          <w:color w:val="454541" w:themeColor="text2" w:themeTint="E6"/>
          <w:sz w:val="28"/>
          <w:szCs w:val="28"/>
        </w:rPr>
        <w:t xml:space="preserve"> like his own dander,’ Mabel said.</w:t>
      </w:r>
    </w:p>
    <w:p w14:paraId="05F0A430" w14:textId="79204908" w:rsidR="00000983" w:rsidRDefault="00000983" w:rsidP="00B315DB">
      <w:pPr>
        <w:rPr>
          <w:color w:val="454541" w:themeColor="text2" w:themeTint="E6"/>
          <w:sz w:val="28"/>
          <w:szCs w:val="28"/>
        </w:rPr>
      </w:pPr>
      <w:r>
        <w:rPr>
          <w:color w:val="454541" w:themeColor="text2" w:themeTint="E6"/>
          <w:sz w:val="28"/>
          <w:szCs w:val="28"/>
        </w:rPr>
        <w:t>‘I know,’ Kya said</w:t>
      </w:r>
      <w:r w:rsidR="006A7FCD">
        <w:rPr>
          <w:color w:val="454541" w:themeColor="text2" w:themeTint="E6"/>
          <w:sz w:val="28"/>
          <w:szCs w:val="28"/>
        </w:rPr>
        <w:t>, ‘and he was my pa.’</w:t>
      </w:r>
    </w:p>
    <w:p w14:paraId="669EA394" w14:textId="72E601F7" w:rsidR="006A7FCD" w:rsidRDefault="006A7FCD" w:rsidP="00B315DB">
      <w:pPr>
        <w:rPr>
          <w:color w:val="454541" w:themeColor="text2" w:themeTint="E6"/>
          <w:sz w:val="28"/>
          <w:szCs w:val="28"/>
        </w:rPr>
      </w:pPr>
      <w:r>
        <w:rPr>
          <w:color w:val="454541" w:themeColor="text2" w:themeTint="E6"/>
          <w:sz w:val="28"/>
          <w:szCs w:val="28"/>
        </w:rPr>
        <w:t xml:space="preserve">Later, Kya walked to her beach and said farewell to </w:t>
      </w:r>
      <w:proofErr w:type="spellStart"/>
      <w:r>
        <w:rPr>
          <w:color w:val="454541" w:themeColor="text2" w:themeTint="E6"/>
          <w:sz w:val="28"/>
          <w:szCs w:val="28"/>
        </w:rPr>
        <w:t>Jumpin</w:t>
      </w:r>
      <w:proofErr w:type="spellEnd"/>
      <w:r>
        <w:rPr>
          <w:color w:val="454541" w:themeColor="text2" w:themeTint="E6"/>
          <w:sz w:val="28"/>
          <w:szCs w:val="28"/>
        </w:rPr>
        <w:t>’ in her own words, in her own way, alone.</w:t>
      </w:r>
    </w:p>
    <w:p w14:paraId="3E05395F" w14:textId="77777777" w:rsidR="002143BD" w:rsidRPr="00EE510C" w:rsidRDefault="002143BD" w:rsidP="002143BD">
      <w:pPr>
        <w:jc w:val="center"/>
        <w:rPr>
          <w:rFonts w:cstheme="minorHAnsi"/>
          <w:b/>
          <w:bCs/>
          <w:color w:val="454541" w:themeColor="text2" w:themeTint="E6"/>
          <w:sz w:val="28"/>
          <w:szCs w:val="28"/>
        </w:rPr>
      </w:pPr>
      <w:r w:rsidRPr="00EE510C">
        <w:rPr>
          <w:rFonts w:cstheme="minorHAnsi"/>
          <w:b/>
          <w:bCs/>
          <w:color w:val="7030A0"/>
          <w:sz w:val="28"/>
          <w:szCs w:val="28"/>
        </w:rPr>
        <w:t>*****</w:t>
      </w:r>
    </w:p>
    <w:p w14:paraId="7CE662CD" w14:textId="0EDC9C6E" w:rsidR="00A16A6C" w:rsidRDefault="00A16A6C" w:rsidP="00B315DB">
      <w:pPr>
        <w:rPr>
          <w:color w:val="454541" w:themeColor="text2" w:themeTint="E6"/>
          <w:sz w:val="28"/>
          <w:szCs w:val="28"/>
        </w:rPr>
      </w:pPr>
      <w:r>
        <w:rPr>
          <w:color w:val="454541" w:themeColor="text2" w:themeTint="E6"/>
          <w:sz w:val="28"/>
          <w:szCs w:val="28"/>
        </w:rPr>
        <w:t xml:space="preserve">Tate and Kya hoped for a family, but a child never came. </w:t>
      </w:r>
      <w:r w:rsidR="0077472A">
        <w:rPr>
          <w:color w:val="454541" w:themeColor="text2" w:themeTint="E6"/>
          <w:sz w:val="28"/>
          <w:szCs w:val="28"/>
        </w:rPr>
        <w:t>The disappointment wove them closer together, and they seldom separated for more than a few hours of any day.</w:t>
      </w:r>
    </w:p>
    <w:p w14:paraId="1007F89C" w14:textId="43041E3C" w:rsidR="00B60EE2" w:rsidRDefault="00B60EE2" w:rsidP="00B315DB">
      <w:pPr>
        <w:rPr>
          <w:color w:val="454541" w:themeColor="text2" w:themeTint="E6"/>
          <w:sz w:val="28"/>
          <w:szCs w:val="28"/>
        </w:rPr>
      </w:pPr>
      <w:r>
        <w:rPr>
          <w:color w:val="454541" w:themeColor="text2" w:themeTint="E6"/>
          <w:sz w:val="28"/>
          <w:szCs w:val="28"/>
        </w:rPr>
        <w:t>Sometimes Kya walked alone</w:t>
      </w:r>
      <w:r w:rsidR="000F675A">
        <w:rPr>
          <w:color w:val="454541" w:themeColor="text2" w:themeTint="E6"/>
          <w:sz w:val="28"/>
          <w:szCs w:val="28"/>
        </w:rPr>
        <w:t xml:space="preserve"> </w:t>
      </w:r>
      <w:r w:rsidR="00426973">
        <w:rPr>
          <w:color w:val="454541" w:themeColor="text2" w:themeTint="E6"/>
          <w:sz w:val="28"/>
          <w:szCs w:val="28"/>
        </w:rPr>
        <w:t>to the beach, and as the sunset streaked the sky, she felt the waves pounding her heart. She’d reach down and touch the sand, then stretch her arms toward</w:t>
      </w:r>
      <w:r w:rsidR="00085854">
        <w:rPr>
          <w:color w:val="454541" w:themeColor="text2" w:themeTint="E6"/>
          <w:sz w:val="28"/>
          <w:szCs w:val="28"/>
        </w:rPr>
        <w:t xml:space="preserve"> the clouds. Feeling the connections. Not the connection Ma and Mabel </w:t>
      </w:r>
      <w:r w:rsidR="00A05E8F">
        <w:rPr>
          <w:color w:val="454541" w:themeColor="text2" w:themeTint="E6"/>
          <w:sz w:val="28"/>
          <w:szCs w:val="28"/>
        </w:rPr>
        <w:t xml:space="preserve">had spoken of – Kya never had her troop of close </w:t>
      </w:r>
      <w:r w:rsidR="00A05E8F">
        <w:rPr>
          <w:color w:val="454541" w:themeColor="text2" w:themeTint="E6"/>
          <w:sz w:val="28"/>
          <w:szCs w:val="28"/>
        </w:rPr>
        <w:lastRenderedPageBreak/>
        <w:t>friends</w:t>
      </w:r>
      <w:r w:rsidR="00D52056">
        <w:rPr>
          <w:color w:val="454541" w:themeColor="text2" w:themeTint="E6"/>
          <w:sz w:val="28"/>
          <w:szCs w:val="28"/>
        </w:rPr>
        <w:t>, nor the connections Jodie described, for she never had her own family.</w:t>
      </w:r>
      <w:r w:rsidR="00FD359D">
        <w:rPr>
          <w:color w:val="454541" w:themeColor="text2" w:themeTint="E6"/>
          <w:sz w:val="28"/>
          <w:szCs w:val="28"/>
        </w:rPr>
        <w:t xml:space="preserve"> She knew the years of isolation had altered her behaviour until she was </w:t>
      </w:r>
      <w:r w:rsidR="008D215E">
        <w:rPr>
          <w:color w:val="454541" w:themeColor="text2" w:themeTint="E6"/>
          <w:sz w:val="28"/>
          <w:szCs w:val="28"/>
        </w:rPr>
        <w:t>different</w:t>
      </w:r>
      <w:r w:rsidR="00FD359D">
        <w:rPr>
          <w:color w:val="454541" w:themeColor="text2" w:themeTint="E6"/>
          <w:sz w:val="28"/>
          <w:szCs w:val="28"/>
        </w:rPr>
        <w:t xml:space="preserve"> from others, </w:t>
      </w:r>
      <w:r w:rsidR="00DB72ED">
        <w:rPr>
          <w:color w:val="454541" w:themeColor="text2" w:themeTint="E6"/>
          <w:sz w:val="28"/>
          <w:szCs w:val="28"/>
        </w:rPr>
        <w:t>but it wasn’t her fault she’d been alone. Most of what she knew</w:t>
      </w:r>
      <w:r w:rsidR="00B679C7">
        <w:rPr>
          <w:color w:val="454541" w:themeColor="text2" w:themeTint="E6"/>
          <w:sz w:val="28"/>
          <w:szCs w:val="28"/>
        </w:rPr>
        <w:t xml:space="preserve">, she’d learned from the wild. Nature had nurtured, tutored, and protected her when no one else would. If consequences resulted from her behaving differently </w:t>
      </w:r>
      <w:r w:rsidR="009431E7">
        <w:rPr>
          <w:color w:val="454541" w:themeColor="text2" w:themeTint="E6"/>
          <w:sz w:val="28"/>
          <w:szCs w:val="28"/>
        </w:rPr>
        <w:t>then they too were functions of life’s fundamental core.</w:t>
      </w:r>
    </w:p>
    <w:p w14:paraId="1008C49C" w14:textId="74DEC7AD" w:rsidR="00B052FA" w:rsidRDefault="00B052FA" w:rsidP="00B315DB">
      <w:pPr>
        <w:rPr>
          <w:color w:val="454541" w:themeColor="text2" w:themeTint="E6"/>
          <w:sz w:val="28"/>
          <w:szCs w:val="28"/>
        </w:rPr>
      </w:pPr>
      <w:r>
        <w:rPr>
          <w:color w:val="454541" w:themeColor="text2" w:themeTint="E6"/>
          <w:sz w:val="28"/>
          <w:szCs w:val="28"/>
        </w:rPr>
        <w:t>For Kya, it was enough to be part of this natural sequence</w:t>
      </w:r>
      <w:r w:rsidR="009236FA">
        <w:rPr>
          <w:color w:val="454541" w:themeColor="text2" w:themeTint="E6"/>
          <w:sz w:val="28"/>
          <w:szCs w:val="28"/>
        </w:rPr>
        <w:t xml:space="preserve"> as sure as the tides. She was bonded to her planet and its life in a way few people are. Rooted solid in this earth. Born of this mother.</w:t>
      </w:r>
    </w:p>
    <w:p w14:paraId="68F34ABF" w14:textId="77777777" w:rsidR="00C85A61" w:rsidRPr="00EE510C" w:rsidRDefault="00C85A61" w:rsidP="00C85A61">
      <w:pPr>
        <w:jc w:val="center"/>
        <w:rPr>
          <w:rFonts w:cstheme="minorHAnsi"/>
          <w:b/>
          <w:bCs/>
          <w:color w:val="454541" w:themeColor="text2" w:themeTint="E6"/>
          <w:sz w:val="28"/>
          <w:szCs w:val="28"/>
        </w:rPr>
      </w:pPr>
      <w:r w:rsidRPr="00EE510C">
        <w:rPr>
          <w:rFonts w:cstheme="minorHAnsi"/>
          <w:b/>
          <w:bCs/>
          <w:color w:val="7030A0"/>
          <w:sz w:val="28"/>
          <w:szCs w:val="28"/>
        </w:rPr>
        <w:t>*****</w:t>
      </w:r>
    </w:p>
    <w:p w14:paraId="6BFFB7AA" w14:textId="5F27AAAF" w:rsidR="0006086A" w:rsidRPr="00661CB0" w:rsidRDefault="0006086A" w:rsidP="00B315DB">
      <w:pPr>
        <w:rPr>
          <w:color w:val="454541" w:themeColor="text2" w:themeTint="E6"/>
          <w:sz w:val="28"/>
          <w:szCs w:val="28"/>
        </w:rPr>
      </w:pPr>
      <w:r>
        <w:rPr>
          <w:color w:val="454541" w:themeColor="text2" w:themeTint="E6"/>
          <w:sz w:val="28"/>
          <w:szCs w:val="28"/>
        </w:rPr>
        <w:t>Others came to her graveside</w:t>
      </w:r>
      <w:r w:rsidR="00BA10EE">
        <w:rPr>
          <w:color w:val="454541" w:themeColor="text2" w:themeTint="E6"/>
          <w:sz w:val="28"/>
          <w:szCs w:val="28"/>
        </w:rPr>
        <w:t xml:space="preserve"> because her books had taught them how the marsh links the land to the sea, both needing the o</w:t>
      </w:r>
      <w:r w:rsidR="0092782F">
        <w:rPr>
          <w:color w:val="454541" w:themeColor="text2" w:themeTint="E6"/>
          <w:sz w:val="28"/>
          <w:szCs w:val="28"/>
        </w:rPr>
        <w:t>ther.</w:t>
      </w:r>
    </w:p>
    <w:p w14:paraId="42FFB9C9" w14:textId="77777777" w:rsidR="00427931" w:rsidRPr="0031447F" w:rsidRDefault="00427931" w:rsidP="00B315DB">
      <w:pPr>
        <w:rPr>
          <w:color w:val="454541" w:themeColor="text2" w:themeTint="E6"/>
          <w:sz w:val="28"/>
          <w:szCs w:val="28"/>
        </w:rPr>
      </w:pPr>
    </w:p>
    <w:p w14:paraId="47FB2F40" w14:textId="77777777" w:rsidR="00BC72B9" w:rsidRDefault="00BC72B9" w:rsidP="009F3096"/>
    <w:p w14:paraId="0A508CDC" w14:textId="77777777" w:rsidR="00BC72B9" w:rsidRDefault="00BC72B9">
      <w:pPr>
        <w:jc w:val="center"/>
      </w:pPr>
    </w:p>
    <w:p w14:paraId="4F3888E5" w14:textId="77777777" w:rsidR="00BC72B9" w:rsidRDefault="00BC72B9"/>
    <w:sectPr w:rsidR="00BC72B9">
      <w:footerReference w:type="default" r:id="rId8"/>
      <w:pgSz w:w="11907" w:h="16839"/>
      <w:pgMar w:top="1080" w:right="864" w:bottom="1584" w:left="86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AEE84" w14:textId="77777777" w:rsidR="0063471F" w:rsidRDefault="0063471F">
      <w:pPr>
        <w:spacing w:after="0" w:line="240" w:lineRule="auto"/>
      </w:pPr>
      <w:r>
        <w:separator/>
      </w:r>
    </w:p>
  </w:endnote>
  <w:endnote w:type="continuationSeparator" w:id="0">
    <w:p w14:paraId="36EA85DA" w14:textId="77777777" w:rsidR="0063471F" w:rsidRDefault="0063471F">
      <w:pPr>
        <w:spacing w:after="0" w:line="240" w:lineRule="auto"/>
      </w:pPr>
      <w:r>
        <w:continuationSeparator/>
      </w:r>
    </w:p>
  </w:endnote>
  <w:endnote w:type="continuationNotice" w:id="1">
    <w:p w14:paraId="3994C9D9" w14:textId="77777777" w:rsidR="0063471F" w:rsidRDefault="0063471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Hei">
    <w:altName w:val="黑体"/>
    <w:panose1 w:val="02010600030101010101"/>
    <w:charset w:val="86"/>
    <w:family w:val="modern"/>
    <w:pitch w:val="fixed"/>
    <w:sig w:usb0="800002BF" w:usb1="38CF7CFA" w:usb2="00000016" w:usb3="00000000" w:csb0="00040001" w:csb1="00000000"/>
  </w:font>
  <w:font w:name="Open Sans">
    <w:altName w:val="Segoe UI"/>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2FF" w:usb1="5000205B" w:usb2="0000002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2852419"/>
      <w:docPartObj>
        <w:docPartGallery w:val="Page Numbers (Bottom of Page)"/>
        <w:docPartUnique/>
      </w:docPartObj>
    </w:sdtPr>
    <w:sdtEndPr>
      <w:rPr>
        <w:noProof/>
      </w:rPr>
    </w:sdtEndPr>
    <w:sdtContent>
      <w:p w14:paraId="66D22F5A" w14:textId="77777777" w:rsidR="00BC72B9" w:rsidRDefault="004A5574">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2F2D06" w14:textId="77777777" w:rsidR="0063471F" w:rsidRDefault="0063471F">
      <w:pPr>
        <w:spacing w:after="0" w:line="240" w:lineRule="auto"/>
      </w:pPr>
      <w:r>
        <w:separator/>
      </w:r>
    </w:p>
  </w:footnote>
  <w:footnote w:type="continuationSeparator" w:id="0">
    <w:p w14:paraId="32FE5276" w14:textId="77777777" w:rsidR="0063471F" w:rsidRDefault="0063471F">
      <w:pPr>
        <w:spacing w:after="0" w:line="240" w:lineRule="auto"/>
      </w:pPr>
      <w:r>
        <w:continuationSeparator/>
      </w:r>
    </w:p>
  </w:footnote>
  <w:footnote w:type="continuationNotice" w:id="1">
    <w:p w14:paraId="74D91BC1" w14:textId="77777777" w:rsidR="0063471F" w:rsidRDefault="0063471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6EE2A7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9A8315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19E430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0C6C95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D80F29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2A46C7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FC25A4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75E5B4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2F819E8"/>
    <w:lvl w:ilvl="0">
      <w:start w:val="1"/>
      <w:numFmt w:val="decimal"/>
      <w:lvlText w:val="%1."/>
      <w:lvlJc w:val="left"/>
      <w:pPr>
        <w:ind w:left="1080" w:hanging="360"/>
      </w:pPr>
      <w:rPr>
        <w:rFonts w:hint="default"/>
      </w:rPr>
    </w:lvl>
  </w:abstractNum>
  <w:abstractNum w:abstractNumId="9" w15:restartNumberingAfterBreak="0">
    <w:nsid w:val="FFFFFF89"/>
    <w:multiLevelType w:val="singleLevel"/>
    <w:tmpl w:val="C97C334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C190004"/>
    <w:multiLevelType w:val="hybridMultilevel"/>
    <w:tmpl w:val="84A4F6C8"/>
    <w:lvl w:ilvl="0" w:tplc="1C7E5174">
      <w:start w:val="1"/>
      <w:numFmt w:val="bullet"/>
      <w:lvlText w:val=""/>
      <w:lvlJc w:val="left"/>
      <w:pPr>
        <w:tabs>
          <w:tab w:val="num" w:pos="720"/>
        </w:tabs>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385202"/>
    <w:multiLevelType w:val="hybridMultilevel"/>
    <w:tmpl w:val="C13A5756"/>
    <w:lvl w:ilvl="0" w:tplc="EFC0596C">
      <w:start w:val="1"/>
      <w:numFmt w:val="decimal"/>
      <w:lvlText w:val="%1."/>
      <w:lvlJc w:val="left"/>
      <w:pPr>
        <w:tabs>
          <w:tab w:val="num" w:pos="1080"/>
        </w:tabs>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44663120">
    <w:abstractNumId w:val="8"/>
  </w:num>
  <w:num w:numId="2" w16cid:durableId="2010592287">
    <w:abstractNumId w:val="8"/>
  </w:num>
  <w:num w:numId="3" w16cid:durableId="836504586">
    <w:abstractNumId w:val="9"/>
  </w:num>
  <w:num w:numId="4" w16cid:durableId="2059695921">
    <w:abstractNumId w:val="8"/>
    <w:lvlOverride w:ilvl="0">
      <w:lvl w:ilvl="0">
        <w:start w:val="1"/>
        <w:numFmt w:val="decimal"/>
        <w:lvlText w:val="%1."/>
        <w:lvlJc w:val="left"/>
        <w:pPr>
          <w:tabs>
            <w:tab w:val="num" w:pos="1080"/>
          </w:tabs>
          <w:ind w:left="1080" w:hanging="360"/>
        </w:pPr>
        <w:rPr>
          <w:rFonts w:hint="default"/>
        </w:rPr>
      </w:lvl>
    </w:lvlOverride>
  </w:num>
  <w:num w:numId="5" w16cid:durableId="871651106">
    <w:abstractNumId w:val="10"/>
  </w:num>
  <w:num w:numId="6" w16cid:durableId="1106075296">
    <w:abstractNumId w:val="7"/>
  </w:num>
  <w:num w:numId="7" w16cid:durableId="1748183242">
    <w:abstractNumId w:val="6"/>
  </w:num>
  <w:num w:numId="8" w16cid:durableId="287008801">
    <w:abstractNumId w:val="5"/>
  </w:num>
  <w:num w:numId="9" w16cid:durableId="21831609">
    <w:abstractNumId w:val="4"/>
  </w:num>
  <w:num w:numId="10" w16cid:durableId="2041126944">
    <w:abstractNumId w:val="3"/>
  </w:num>
  <w:num w:numId="11" w16cid:durableId="1363438470">
    <w:abstractNumId w:val="2"/>
  </w:num>
  <w:num w:numId="12" w16cid:durableId="327827750">
    <w:abstractNumId w:val="1"/>
  </w:num>
  <w:num w:numId="13" w16cid:durableId="1930625050">
    <w:abstractNumId w:val="0"/>
  </w:num>
  <w:num w:numId="14" w16cid:durableId="1587105742">
    <w:abstractNumId w:val="8"/>
    <w:lvlOverride w:ilvl="0">
      <w:startOverride w:val="1"/>
    </w:lvlOverride>
  </w:num>
  <w:num w:numId="15" w16cid:durableId="891232926">
    <w:abstractNumId w:val="8"/>
  </w:num>
  <w:num w:numId="16" w16cid:durableId="510068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B07"/>
    <w:rsid w:val="000001FF"/>
    <w:rsid w:val="00000983"/>
    <w:rsid w:val="00006B89"/>
    <w:rsid w:val="00011152"/>
    <w:rsid w:val="000116EB"/>
    <w:rsid w:val="0001394F"/>
    <w:rsid w:val="00014505"/>
    <w:rsid w:val="0001788F"/>
    <w:rsid w:val="00025722"/>
    <w:rsid w:val="00042281"/>
    <w:rsid w:val="00043BA8"/>
    <w:rsid w:val="000505B2"/>
    <w:rsid w:val="000532A6"/>
    <w:rsid w:val="000560CD"/>
    <w:rsid w:val="00056DA1"/>
    <w:rsid w:val="0006062D"/>
    <w:rsid w:val="0006086A"/>
    <w:rsid w:val="0006233D"/>
    <w:rsid w:val="00067401"/>
    <w:rsid w:val="00071D0E"/>
    <w:rsid w:val="00074C15"/>
    <w:rsid w:val="000762D4"/>
    <w:rsid w:val="00076675"/>
    <w:rsid w:val="0008090B"/>
    <w:rsid w:val="00085854"/>
    <w:rsid w:val="000925D0"/>
    <w:rsid w:val="000B4189"/>
    <w:rsid w:val="000C07E8"/>
    <w:rsid w:val="000C24BD"/>
    <w:rsid w:val="000D5484"/>
    <w:rsid w:val="000E08A3"/>
    <w:rsid w:val="000F5559"/>
    <w:rsid w:val="000F602E"/>
    <w:rsid w:val="000F675A"/>
    <w:rsid w:val="001053BC"/>
    <w:rsid w:val="00105FAE"/>
    <w:rsid w:val="00110BBD"/>
    <w:rsid w:val="00115DF1"/>
    <w:rsid w:val="00116226"/>
    <w:rsid w:val="001356BF"/>
    <w:rsid w:val="00141ABB"/>
    <w:rsid w:val="00144D7A"/>
    <w:rsid w:val="00145B8D"/>
    <w:rsid w:val="001556AD"/>
    <w:rsid w:val="0016062A"/>
    <w:rsid w:val="001646B6"/>
    <w:rsid w:val="0016571E"/>
    <w:rsid w:val="0016637C"/>
    <w:rsid w:val="00166384"/>
    <w:rsid w:val="0016647B"/>
    <w:rsid w:val="00174CC5"/>
    <w:rsid w:val="001775BE"/>
    <w:rsid w:val="00185D4A"/>
    <w:rsid w:val="00192755"/>
    <w:rsid w:val="001B5006"/>
    <w:rsid w:val="001B6451"/>
    <w:rsid w:val="001C646B"/>
    <w:rsid w:val="001C667F"/>
    <w:rsid w:val="001D0B66"/>
    <w:rsid w:val="001D268F"/>
    <w:rsid w:val="001D3CE5"/>
    <w:rsid w:val="001F74FB"/>
    <w:rsid w:val="001F7D3F"/>
    <w:rsid w:val="00201327"/>
    <w:rsid w:val="002143BD"/>
    <w:rsid w:val="002249C6"/>
    <w:rsid w:val="002257E5"/>
    <w:rsid w:val="00233AF8"/>
    <w:rsid w:val="00235461"/>
    <w:rsid w:val="0024151A"/>
    <w:rsid w:val="00245D2E"/>
    <w:rsid w:val="00255C4A"/>
    <w:rsid w:val="00256B4F"/>
    <w:rsid w:val="00257697"/>
    <w:rsid w:val="00275D80"/>
    <w:rsid w:val="002867FF"/>
    <w:rsid w:val="00296CDA"/>
    <w:rsid w:val="002B09C8"/>
    <w:rsid w:val="002B24D9"/>
    <w:rsid w:val="002B4731"/>
    <w:rsid w:val="002B51B4"/>
    <w:rsid w:val="002B799A"/>
    <w:rsid w:val="002C3992"/>
    <w:rsid w:val="002C3FD7"/>
    <w:rsid w:val="002D0968"/>
    <w:rsid w:val="002E2F0D"/>
    <w:rsid w:val="002E370E"/>
    <w:rsid w:val="002E691E"/>
    <w:rsid w:val="002F749F"/>
    <w:rsid w:val="0030185B"/>
    <w:rsid w:val="00302CAE"/>
    <w:rsid w:val="00305FEC"/>
    <w:rsid w:val="003102FF"/>
    <w:rsid w:val="00310DE4"/>
    <w:rsid w:val="00311E88"/>
    <w:rsid w:val="0031434B"/>
    <w:rsid w:val="0031447F"/>
    <w:rsid w:val="00315DB9"/>
    <w:rsid w:val="0032758C"/>
    <w:rsid w:val="003360DC"/>
    <w:rsid w:val="00336736"/>
    <w:rsid w:val="0034361E"/>
    <w:rsid w:val="00354DBD"/>
    <w:rsid w:val="003609E1"/>
    <w:rsid w:val="00361A6A"/>
    <w:rsid w:val="003648E0"/>
    <w:rsid w:val="0036550D"/>
    <w:rsid w:val="0036588F"/>
    <w:rsid w:val="00380FD8"/>
    <w:rsid w:val="00387284"/>
    <w:rsid w:val="00393817"/>
    <w:rsid w:val="003A2361"/>
    <w:rsid w:val="003A26A2"/>
    <w:rsid w:val="003A7A38"/>
    <w:rsid w:val="003B4C3C"/>
    <w:rsid w:val="003D618F"/>
    <w:rsid w:val="003D65FA"/>
    <w:rsid w:val="003E2D45"/>
    <w:rsid w:val="003E57AD"/>
    <w:rsid w:val="003F7864"/>
    <w:rsid w:val="004024F3"/>
    <w:rsid w:val="0040264C"/>
    <w:rsid w:val="00413B0E"/>
    <w:rsid w:val="00421260"/>
    <w:rsid w:val="004235F0"/>
    <w:rsid w:val="004266C0"/>
    <w:rsid w:val="00426973"/>
    <w:rsid w:val="00427931"/>
    <w:rsid w:val="00431431"/>
    <w:rsid w:val="00432F77"/>
    <w:rsid w:val="00433EB0"/>
    <w:rsid w:val="0043574E"/>
    <w:rsid w:val="00441BD1"/>
    <w:rsid w:val="004444D7"/>
    <w:rsid w:val="00450171"/>
    <w:rsid w:val="004511A0"/>
    <w:rsid w:val="00451260"/>
    <w:rsid w:val="0045500F"/>
    <w:rsid w:val="00456631"/>
    <w:rsid w:val="00457EF0"/>
    <w:rsid w:val="00460DEB"/>
    <w:rsid w:val="004677CA"/>
    <w:rsid w:val="00473053"/>
    <w:rsid w:val="00486E6D"/>
    <w:rsid w:val="004878C2"/>
    <w:rsid w:val="00497CB6"/>
    <w:rsid w:val="004A49CD"/>
    <w:rsid w:val="004A5574"/>
    <w:rsid w:val="004B0010"/>
    <w:rsid w:val="004B26EE"/>
    <w:rsid w:val="004B39AB"/>
    <w:rsid w:val="004B45F5"/>
    <w:rsid w:val="004C0216"/>
    <w:rsid w:val="004C3574"/>
    <w:rsid w:val="004C5C92"/>
    <w:rsid w:val="004D7FF3"/>
    <w:rsid w:val="004E4F75"/>
    <w:rsid w:val="004E55D5"/>
    <w:rsid w:val="004E58B3"/>
    <w:rsid w:val="004F122E"/>
    <w:rsid w:val="004F1579"/>
    <w:rsid w:val="004F2289"/>
    <w:rsid w:val="00504CD8"/>
    <w:rsid w:val="00505F3F"/>
    <w:rsid w:val="0051441C"/>
    <w:rsid w:val="00514447"/>
    <w:rsid w:val="005144AA"/>
    <w:rsid w:val="0051763E"/>
    <w:rsid w:val="00530C15"/>
    <w:rsid w:val="0053550C"/>
    <w:rsid w:val="00543A1B"/>
    <w:rsid w:val="00545026"/>
    <w:rsid w:val="00546928"/>
    <w:rsid w:val="005524D4"/>
    <w:rsid w:val="00572967"/>
    <w:rsid w:val="005731D1"/>
    <w:rsid w:val="0057480A"/>
    <w:rsid w:val="005776CD"/>
    <w:rsid w:val="005A5463"/>
    <w:rsid w:val="005A60D4"/>
    <w:rsid w:val="005A7B01"/>
    <w:rsid w:val="005B0BFE"/>
    <w:rsid w:val="005C21EF"/>
    <w:rsid w:val="005C6113"/>
    <w:rsid w:val="005D1960"/>
    <w:rsid w:val="005D53B8"/>
    <w:rsid w:val="005D5C59"/>
    <w:rsid w:val="005D7135"/>
    <w:rsid w:val="005D790A"/>
    <w:rsid w:val="005F119D"/>
    <w:rsid w:val="00600302"/>
    <w:rsid w:val="006009EB"/>
    <w:rsid w:val="00602D06"/>
    <w:rsid w:val="00604927"/>
    <w:rsid w:val="00621067"/>
    <w:rsid w:val="006224BB"/>
    <w:rsid w:val="006226BC"/>
    <w:rsid w:val="00624AC2"/>
    <w:rsid w:val="0063471F"/>
    <w:rsid w:val="00634765"/>
    <w:rsid w:val="00634C40"/>
    <w:rsid w:val="00641FBD"/>
    <w:rsid w:val="00642B01"/>
    <w:rsid w:val="00661CB0"/>
    <w:rsid w:val="00664766"/>
    <w:rsid w:val="006758FB"/>
    <w:rsid w:val="006768A0"/>
    <w:rsid w:val="0068659A"/>
    <w:rsid w:val="006940D0"/>
    <w:rsid w:val="00694F39"/>
    <w:rsid w:val="0069576F"/>
    <w:rsid w:val="006A5CD9"/>
    <w:rsid w:val="006A7FCD"/>
    <w:rsid w:val="006B185C"/>
    <w:rsid w:val="006C089F"/>
    <w:rsid w:val="006C2DAA"/>
    <w:rsid w:val="006C70CA"/>
    <w:rsid w:val="006D183A"/>
    <w:rsid w:val="006D3984"/>
    <w:rsid w:val="006D6988"/>
    <w:rsid w:val="006E6226"/>
    <w:rsid w:val="006F6AC5"/>
    <w:rsid w:val="007028C6"/>
    <w:rsid w:val="0070715F"/>
    <w:rsid w:val="00713673"/>
    <w:rsid w:val="00723F4A"/>
    <w:rsid w:val="00724F6A"/>
    <w:rsid w:val="0073082E"/>
    <w:rsid w:val="00732338"/>
    <w:rsid w:val="0073337E"/>
    <w:rsid w:val="00734F8F"/>
    <w:rsid w:val="00735D3C"/>
    <w:rsid w:val="00741441"/>
    <w:rsid w:val="00755B26"/>
    <w:rsid w:val="00756145"/>
    <w:rsid w:val="00763E4C"/>
    <w:rsid w:val="007654C9"/>
    <w:rsid w:val="007667DC"/>
    <w:rsid w:val="00772B5D"/>
    <w:rsid w:val="00773954"/>
    <w:rsid w:val="0077472A"/>
    <w:rsid w:val="00775102"/>
    <w:rsid w:val="00776BC5"/>
    <w:rsid w:val="007825FD"/>
    <w:rsid w:val="00784B41"/>
    <w:rsid w:val="0078555F"/>
    <w:rsid w:val="007923C7"/>
    <w:rsid w:val="00792D56"/>
    <w:rsid w:val="007A3991"/>
    <w:rsid w:val="007A5075"/>
    <w:rsid w:val="007A668A"/>
    <w:rsid w:val="007B6C13"/>
    <w:rsid w:val="007C359B"/>
    <w:rsid w:val="007C63ED"/>
    <w:rsid w:val="007D231D"/>
    <w:rsid w:val="007D2B35"/>
    <w:rsid w:val="007D3AB8"/>
    <w:rsid w:val="007D3F68"/>
    <w:rsid w:val="007D40B5"/>
    <w:rsid w:val="007F026C"/>
    <w:rsid w:val="007F3183"/>
    <w:rsid w:val="007F370A"/>
    <w:rsid w:val="00815513"/>
    <w:rsid w:val="00824E5A"/>
    <w:rsid w:val="00826377"/>
    <w:rsid w:val="0084491E"/>
    <w:rsid w:val="008468B3"/>
    <w:rsid w:val="00847662"/>
    <w:rsid w:val="008609D3"/>
    <w:rsid w:val="00862B34"/>
    <w:rsid w:val="00864052"/>
    <w:rsid w:val="00867599"/>
    <w:rsid w:val="00867853"/>
    <w:rsid w:val="00873EC7"/>
    <w:rsid w:val="00883C2C"/>
    <w:rsid w:val="0088687D"/>
    <w:rsid w:val="00891513"/>
    <w:rsid w:val="00896A07"/>
    <w:rsid w:val="008A4964"/>
    <w:rsid w:val="008A6786"/>
    <w:rsid w:val="008B0BD9"/>
    <w:rsid w:val="008B5E29"/>
    <w:rsid w:val="008C067B"/>
    <w:rsid w:val="008C46F0"/>
    <w:rsid w:val="008C6267"/>
    <w:rsid w:val="008D1A81"/>
    <w:rsid w:val="008D215E"/>
    <w:rsid w:val="008E295A"/>
    <w:rsid w:val="008E79EF"/>
    <w:rsid w:val="008F051A"/>
    <w:rsid w:val="008F2C7C"/>
    <w:rsid w:val="008F3086"/>
    <w:rsid w:val="008F3D39"/>
    <w:rsid w:val="008F4513"/>
    <w:rsid w:val="009022C5"/>
    <w:rsid w:val="0092314D"/>
    <w:rsid w:val="009236FA"/>
    <w:rsid w:val="00924EAC"/>
    <w:rsid w:val="0092782F"/>
    <w:rsid w:val="009346FA"/>
    <w:rsid w:val="009358E1"/>
    <w:rsid w:val="00935945"/>
    <w:rsid w:val="00936390"/>
    <w:rsid w:val="00937A76"/>
    <w:rsid w:val="009431E7"/>
    <w:rsid w:val="009473E5"/>
    <w:rsid w:val="009622C1"/>
    <w:rsid w:val="00970321"/>
    <w:rsid w:val="00973806"/>
    <w:rsid w:val="009824FD"/>
    <w:rsid w:val="009936E2"/>
    <w:rsid w:val="009C3BCE"/>
    <w:rsid w:val="009D78E2"/>
    <w:rsid w:val="009E1B64"/>
    <w:rsid w:val="009E2AD7"/>
    <w:rsid w:val="009E49E6"/>
    <w:rsid w:val="009F3096"/>
    <w:rsid w:val="009F324C"/>
    <w:rsid w:val="009F32D7"/>
    <w:rsid w:val="00A05E8F"/>
    <w:rsid w:val="00A1029D"/>
    <w:rsid w:val="00A15B27"/>
    <w:rsid w:val="00A15C8B"/>
    <w:rsid w:val="00A16A6C"/>
    <w:rsid w:val="00A20A4C"/>
    <w:rsid w:val="00A20FE2"/>
    <w:rsid w:val="00A21E97"/>
    <w:rsid w:val="00A336D1"/>
    <w:rsid w:val="00A33876"/>
    <w:rsid w:val="00A33913"/>
    <w:rsid w:val="00A550A9"/>
    <w:rsid w:val="00A62034"/>
    <w:rsid w:val="00A633CF"/>
    <w:rsid w:val="00A640CE"/>
    <w:rsid w:val="00A645F4"/>
    <w:rsid w:val="00A73822"/>
    <w:rsid w:val="00A876FB"/>
    <w:rsid w:val="00A9084C"/>
    <w:rsid w:val="00A93F6D"/>
    <w:rsid w:val="00A961B8"/>
    <w:rsid w:val="00AA28AC"/>
    <w:rsid w:val="00AA2FD2"/>
    <w:rsid w:val="00AB4CA7"/>
    <w:rsid w:val="00AE73B0"/>
    <w:rsid w:val="00AF3C25"/>
    <w:rsid w:val="00B003D2"/>
    <w:rsid w:val="00B00D67"/>
    <w:rsid w:val="00B052FA"/>
    <w:rsid w:val="00B146CC"/>
    <w:rsid w:val="00B155B4"/>
    <w:rsid w:val="00B221A5"/>
    <w:rsid w:val="00B23F46"/>
    <w:rsid w:val="00B25569"/>
    <w:rsid w:val="00B270D0"/>
    <w:rsid w:val="00B315DB"/>
    <w:rsid w:val="00B3727C"/>
    <w:rsid w:val="00B52E68"/>
    <w:rsid w:val="00B547F0"/>
    <w:rsid w:val="00B54BE2"/>
    <w:rsid w:val="00B55C92"/>
    <w:rsid w:val="00B60EE2"/>
    <w:rsid w:val="00B62093"/>
    <w:rsid w:val="00B64DD5"/>
    <w:rsid w:val="00B678EB"/>
    <w:rsid w:val="00B679C7"/>
    <w:rsid w:val="00B7003E"/>
    <w:rsid w:val="00B72FF1"/>
    <w:rsid w:val="00B82837"/>
    <w:rsid w:val="00B908E3"/>
    <w:rsid w:val="00B94F03"/>
    <w:rsid w:val="00BA10EE"/>
    <w:rsid w:val="00BA27D4"/>
    <w:rsid w:val="00BA46EC"/>
    <w:rsid w:val="00BB04BE"/>
    <w:rsid w:val="00BB783F"/>
    <w:rsid w:val="00BC18D3"/>
    <w:rsid w:val="00BC72B9"/>
    <w:rsid w:val="00BD0283"/>
    <w:rsid w:val="00BD0C87"/>
    <w:rsid w:val="00BD1039"/>
    <w:rsid w:val="00BD15A2"/>
    <w:rsid w:val="00BD15F0"/>
    <w:rsid w:val="00BD16CF"/>
    <w:rsid w:val="00BF0167"/>
    <w:rsid w:val="00BF12C4"/>
    <w:rsid w:val="00BF352C"/>
    <w:rsid w:val="00BF4F8D"/>
    <w:rsid w:val="00BF6DDF"/>
    <w:rsid w:val="00C02D71"/>
    <w:rsid w:val="00C0674D"/>
    <w:rsid w:val="00C35A27"/>
    <w:rsid w:val="00C40616"/>
    <w:rsid w:val="00C42A74"/>
    <w:rsid w:val="00C450F0"/>
    <w:rsid w:val="00C465F6"/>
    <w:rsid w:val="00C51BBC"/>
    <w:rsid w:val="00C60745"/>
    <w:rsid w:val="00C65521"/>
    <w:rsid w:val="00C6714A"/>
    <w:rsid w:val="00C806C2"/>
    <w:rsid w:val="00C82E19"/>
    <w:rsid w:val="00C85A61"/>
    <w:rsid w:val="00CA185C"/>
    <w:rsid w:val="00CA59BC"/>
    <w:rsid w:val="00CA7815"/>
    <w:rsid w:val="00CB44D8"/>
    <w:rsid w:val="00CC58DC"/>
    <w:rsid w:val="00CC7448"/>
    <w:rsid w:val="00CD1073"/>
    <w:rsid w:val="00CD1E01"/>
    <w:rsid w:val="00CD5802"/>
    <w:rsid w:val="00CE43CB"/>
    <w:rsid w:val="00CF13AE"/>
    <w:rsid w:val="00D01CAC"/>
    <w:rsid w:val="00D12887"/>
    <w:rsid w:val="00D12F5A"/>
    <w:rsid w:val="00D13839"/>
    <w:rsid w:val="00D13DE8"/>
    <w:rsid w:val="00D15A9B"/>
    <w:rsid w:val="00D219C2"/>
    <w:rsid w:val="00D346F0"/>
    <w:rsid w:val="00D42AEE"/>
    <w:rsid w:val="00D45C98"/>
    <w:rsid w:val="00D52056"/>
    <w:rsid w:val="00D52CB8"/>
    <w:rsid w:val="00D57B11"/>
    <w:rsid w:val="00D615DB"/>
    <w:rsid w:val="00D6309F"/>
    <w:rsid w:val="00D651EB"/>
    <w:rsid w:val="00D669C2"/>
    <w:rsid w:val="00D918B1"/>
    <w:rsid w:val="00D92CEC"/>
    <w:rsid w:val="00DA0CF5"/>
    <w:rsid w:val="00DA6ED1"/>
    <w:rsid w:val="00DB0F66"/>
    <w:rsid w:val="00DB2EC7"/>
    <w:rsid w:val="00DB53D4"/>
    <w:rsid w:val="00DB72ED"/>
    <w:rsid w:val="00DC5CB8"/>
    <w:rsid w:val="00DD38D9"/>
    <w:rsid w:val="00DD72DA"/>
    <w:rsid w:val="00DE7330"/>
    <w:rsid w:val="00DE73BE"/>
    <w:rsid w:val="00DE7889"/>
    <w:rsid w:val="00DF34C3"/>
    <w:rsid w:val="00DF467B"/>
    <w:rsid w:val="00DF6A2C"/>
    <w:rsid w:val="00DF6F9A"/>
    <w:rsid w:val="00E01008"/>
    <w:rsid w:val="00E149EC"/>
    <w:rsid w:val="00E14A6E"/>
    <w:rsid w:val="00E16FC2"/>
    <w:rsid w:val="00E2205D"/>
    <w:rsid w:val="00E31F09"/>
    <w:rsid w:val="00E40216"/>
    <w:rsid w:val="00E44620"/>
    <w:rsid w:val="00E45FB0"/>
    <w:rsid w:val="00E46AA7"/>
    <w:rsid w:val="00E52A56"/>
    <w:rsid w:val="00E65CA0"/>
    <w:rsid w:val="00E71297"/>
    <w:rsid w:val="00E743B2"/>
    <w:rsid w:val="00E80ECD"/>
    <w:rsid w:val="00E85F50"/>
    <w:rsid w:val="00E9008E"/>
    <w:rsid w:val="00E9061C"/>
    <w:rsid w:val="00E94CD1"/>
    <w:rsid w:val="00E9503E"/>
    <w:rsid w:val="00EA2424"/>
    <w:rsid w:val="00EA2B07"/>
    <w:rsid w:val="00EB165D"/>
    <w:rsid w:val="00EC55C6"/>
    <w:rsid w:val="00EC65D3"/>
    <w:rsid w:val="00EC6979"/>
    <w:rsid w:val="00ED4331"/>
    <w:rsid w:val="00EE3A78"/>
    <w:rsid w:val="00EE40B6"/>
    <w:rsid w:val="00EE510C"/>
    <w:rsid w:val="00EF2951"/>
    <w:rsid w:val="00EF4E63"/>
    <w:rsid w:val="00F04CC2"/>
    <w:rsid w:val="00F06F6E"/>
    <w:rsid w:val="00F0715D"/>
    <w:rsid w:val="00F2501A"/>
    <w:rsid w:val="00F30A20"/>
    <w:rsid w:val="00F4021A"/>
    <w:rsid w:val="00F4440A"/>
    <w:rsid w:val="00F53704"/>
    <w:rsid w:val="00F61D88"/>
    <w:rsid w:val="00F70064"/>
    <w:rsid w:val="00F71AC6"/>
    <w:rsid w:val="00F74131"/>
    <w:rsid w:val="00F92C75"/>
    <w:rsid w:val="00F946F9"/>
    <w:rsid w:val="00F97555"/>
    <w:rsid w:val="00F97616"/>
    <w:rsid w:val="00FA070A"/>
    <w:rsid w:val="00FA0B77"/>
    <w:rsid w:val="00FA345E"/>
    <w:rsid w:val="00FA558D"/>
    <w:rsid w:val="00FB04F1"/>
    <w:rsid w:val="00FB3512"/>
    <w:rsid w:val="00FC2677"/>
    <w:rsid w:val="00FC5685"/>
    <w:rsid w:val="00FD1106"/>
    <w:rsid w:val="00FD359D"/>
    <w:rsid w:val="00FE1DE0"/>
    <w:rsid w:val="00FE68BE"/>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6022B1"/>
  <w15:chartTrackingRefBased/>
  <w15:docId w15:val="{93E46030-95B0-964C-AE88-332DD82AB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666660" w:themeColor="text2" w:themeTint="BF"/>
        <w:sz w:val="24"/>
        <w:szCs w:val="24"/>
        <w:lang w:val="en-US" w:eastAsia="ja-JP" w:bidi="ar-SA"/>
      </w:rPr>
    </w:rPrDefault>
    <w:pPrDefault>
      <w:pPr>
        <w:spacing w:after="36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pPr>
      <w:keepNext/>
      <w:keepLines/>
      <w:spacing w:before="400" w:after="160"/>
      <w:contextualSpacing/>
      <w:outlineLvl w:val="0"/>
    </w:pPr>
    <w:rPr>
      <w:rFonts w:asciiTheme="majorHAnsi" w:eastAsiaTheme="majorEastAsia" w:hAnsiTheme="majorHAnsi" w:cstheme="majorBidi"/>
      <w:b/>
      <w:color w:val="454541" w:themeColor="text2" w:themeTint="E6"/>
      <w:sz w:val="44"/>
      <w:szCs w:val="32"/>
    </w:rPr>
  </w:style>
  <w:style w:type="paragraph" w:styleId="Heading4">
    <w:name w:val="heading 4"/>
    <w:basedOn w:val="Normal"/>
    <w:next w:val="Normal"/>
    <w:uiPriority w:val="9"/>
    <w:semiHidden/>
    <w:unhideWhenUsed/>
    <w:qFormat/>
    <w:pPr>
      <w:keepNext/>
      <w:keepLines/>
      <w:spacing w:before="340" w:after="120"/>
      <w:contextualSpacing/>
      <w:outlineLvl w:val="3"/>
    </w:pPr>
    <w:rPr>
      <w:rFonts w:asciiTheme="majorHAnsi" w:eastAsiaTheme="majorEastAsia" w:hAnsiTheme="majorHAnsi" w:cstheme="majorBidi"/>
      <w:iCs/>
      <w:color w:val="FF7A00" w:themeColor="accent1"/>
    </w:rPr>
  </w:style>
  <w:style w:type="paragraph" w:styleId="Heading5">
    <w:name w:val="heading 5"/>
    <w:basedOn w:val="Normal"/>
    <w:next w:val="Normal"/>
    <w:link w:val="Heading5Char"/>
    <w:uiPriority w:val="9"/>
    <w:semiHidden/>
    <w:unhideWhenUsed/>
    <w:qFormat/>
    <w:pPr>
      <w:keepNext/>
      <w:keepLines/>
      <w:spacing w:before="340" w:after="120"/>
      <w:contextualSpacing/>
      <w:outlineLvl w:val="4"/>
    </w:pPr>
    <w:rPr>
      <w:rFonts w:asciiTheme="majorHAnsi" w:eastAsiaTheme="majorEastAsia" w:hAnsiTheme="majorHAnsi" w:cstheme="majorBidi"/>
      <w:i/>
      <w:color w:val="FF7A00" w:themeColor="accent1"/>
    </w:rPr>
  </w:style>
  <w:style w:type="paragraph" w:styleId="Heading6">
    <w:name w:val="heading 6"/>
    <w:basedOn w:val="Normal"/>
    <w:next w:val="Normal"/>
    <w:link w:val="Heading6Char"/>
    <w:uiPriority w:val="9"/>
    <w:semiHidden/>
    <w:unhideWhenUsed/>
    <w:qFormat/>
    <w:pPr>
      <w:keepNext/>
      <w:keepLines/>
      <w:spacing w:before="340" w:after="120"/>
      <w:contextualSpacing/>
      <w:outlineLvl w:val="5"/>
    </w:pPr>
    <w:rPr>
      <w:rFonts w:asciiTheme="majorHAnsi" w:eastAsiaTheme="majorEastAsia" w:hAnsiTheme="majorHAnsi" w:cstheme="majorBidi"/>
      <w:b/>
      <w:color w:val="FF7A00" w:themeColor="accent1"/>
      <w:sz w:val="20"/>
    </w:rPr>
  </w:style>
  <w:style w:type="paragraph" w:styleId="Heading7">
    <w:name w:val="heading 7"/>
    <w:basedOn w:val="Normal"/>
    <w:next w:val="Normal"/>
    <w:link w:val="Heading7Char"/>
    <w:uiPriority w:val="9"/>
    <w:semiHidden/>
    <w:unhideWhenUsed/>
    <w:qFormat/>
    <w:pPr>
      <w:keepNext/>
      <w:keepLines/>
      <w:spacing w:before="340" w:after="120"/>
      <w:contextualSpacing/>
      <w:outlineLvl w:val="6"/>
    </w:pPr>
    <w:rPr>
      <w:rFonts w:asciiTheme="majorHAnsi" w:eastAsiaTheme="majorEastAsia" w:hAnsiTheme="majorHAnsi" w:cstheme="majorBidi"/>
      <w:b/>
      <w:i/>
      <w:iCs/>
      <w:color w:val="FF7A00" w:themeColor="accent1"/>
      <w:sz w:val="20"/>
    </w:rPr>
  </w:style>
  <w:style w:type="paragraph" w:styleId="Heading8">
    <w:name w:val="heading 8"/>
    <w:basedOn w:val="Normal"/>
    <w:next w:val="Normal"/>
    <w:link w:val="Heading8Char"/>
    <w:uiPriority w:val="9"/>
    <w:semiHidden/>
    <w:unhideWhenUsed/>
    <w:qFormat/>
    <w:pPr>
      <w:keepNext/>
      <w:keepLines/>
      <w:spacing w:before="340" w:after="120"/>
      <w:contextualSpacing/>
      <w:outlineLvl w:val="7"/>
    </w:pPr>
    <w:rPr>
      <w:rFonts w:asciiTheme="majorHAnsi" w:eastAsiaTheme="majorEastAsia" w:hAnsiTheme="majorHAnsi" w:cstheme="majorBidi"/>
      <w:color w:val="FF7A00" w:themeColor="accent1"/>
      <w:sz w:val="20"/>
      <w:szCs w:val="21"/>
    </w:rPr>
  </w:style>
  <w:style w:type="paragraph" w:styleId="Heading9">
    <w:name w:val="heading 9"/>
    <w:basedOn w:val="Normal"/>
    <w:next w:val="Normal"/>
    <w:link w:val="Heading9Char"/>
    <w:uiPriority w:val="9"/>
    <w:semiHidden/>
    <w:unhideWhenUsed/>
    <w:qFormat/>
    <w:pPr>
      <w:keepNext/>
      <w:keepLines/>
      <w:spacing w:before="340" w:after="120"/>
      <w:contextualSpacing/>
      <w:outlineLvl w:val="8"/>
    </w:pPr>
    <w:rPr>
      <w:rFonts w:asciiTheme="majorHAnsi" w:eastAsiaTheme="majorEastAsia" w:hAnsiTheme="majorHAnsi" w:cstheme="majorBidi"/>
      <w:i/>
      <w:iCs/>
      <w:color w:val="FF7A00" w:themeColor="accent1"/>
      <w:sz w:val="2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pPr>
      <w:pBdr>
        <w:bottom w:val="single" w:sz="48" w:space="22" w:color="FF7A00" w:themeColor="accent1"/>
      </w:pBdr>
      <w:spacing w:after="400" w:line="240" w:lineRule="auto"/>
      <w:contextualSpacing/>
    </w:pPr>
    <w:rPr>
      <w:rFonts w:asciiTheme="majorHAnsi" w:eastAsiaTheme="majorEastAsia" w:hAnsiTheme="majorHAnsi" w:cstheme="majorBidi"/>
      <w:b/>
      <w:color w:val="454541" w:themeColor="text2" w:themeTint="E6"/>
      <w:kern w:val="28"/>
      <w:sz w:val="60"/>
      <w:szCs w:val="56"/>
    </w:rPr>
  </w:style>
  <w:style w:type="character" w:customStyle="1" w:styleId="TitleChar">
    <w:name w:val="Title Char"/>
    <w:basedOn w:val="DefaultParagraphFont"/>
    <w:link w:val="Title"/>
    <w:uiPriority w:val="1"/>
    <w:rPr>
      <w:rFonts w:asciiTheme="majorHAnsi" w:eastAsiaTheme="majorEastAsia" w:hAnsiTheme="majorHAnsi" w:cstheme="majorBidi"/>
      <w:b/>
      <w:color w:val="454541" w:themeColor="text2" w:themeTint="E6"/>
      <w:kern w:val="28"/>
      <w:sz w:val="60"/>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b/>
      <w:color w:val="454541" w:themeColor="text2" w:themeTint="E6"/>
      <w:sz w:val="44"/>
      <w:szCs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color w:val="FF7A00" w:themeColor="accent1"/>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color w:val="FF7A00" w:themeColor="accent1"/>
      <w:sz w:val="2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
      <w:iCs/>
      <w:color w:val="FF7A00" w:themeColor="accent1"/>
      <w:sz w:val="2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FF7A00" w:themeColor="accent1"/>
      <w:sz w:val="20"/>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FF7A00" w:themeColor="accent1"/>
      <w:sz w:val="20"/>
      <w:szCs w:val="21"/>
    </w:rPr>
  </w:style>
  <w:style w:type="paragraph" w:styleId="Subtitle">
    <w:name w:val="Subtitle"/>
    <w:basedOn w:val="Normal"/>
    <w:link w:val="SubtitleChar"/>
    <w:uiPriority w:val="11"/>
    <w:semiHidden/>
    <w:unhideWhenUsed/>
    <w:qFormat/>
    <w:pPr>
      <w:numPr>
        <w:ilvl w:val="1"/>
      </w:numPr>
      <w:spacing w:after="480"/>
      <w:contextualSpacing/>
    </w:pPr>
    <w:rPr>
      <w:rFonts w:eastAsiaTheme="minorEastAsia"/>
      <w:color w:val="FF7A00" w:themeColor="accent1"/>
      <w:sz w:val="34"/>
      <w:szCs w:val="22"/>
    </w:rPr>
  </w:style>
  <w:style w:type="character" w:customStyle="1" w:styleId="SubtitleChar">
    <w:name w:val="Subtitle Char"/>
    <w:basedOn w:val="DefaultParagraphFont"/>
    <w:link w:val="Subtitle"/>
    <w:uiPriority w:val="11"/>
    <w:semiHidden/>
    <w:rPr>
      <w:rFonts w:eastAsiaTheme="minorEastAsia"/>
      <w:color w:val="FF7A00" w:themeColor="accent1"/>
      <w:sz w:val="34"/>
      <w:szCs w:val="22"/>
    </w:rPr>
  </w:style>
  <w:style w:type="character" w:styleId="SubtleEmphasis">
    <w:name w:val="Subtle Emphasis"/>
    <w:basedOn w:val="DefaultParagraphFont"/>
    <w:uiPriority w:val="19"/>
    <w:semiHidden/>
    <w:unhideWhenUsed/>
    <w:qFormat/>
    <w:rPr>
      <w:i/>
      <w:iCs/>
      <w:color w:val="666660" w:themeColor="text2" w:themeTint="BF"/>
    </w:rPr>
  </w:style>
  <w:style w:type="character" w:styleId="IntenseEmphasis">
    <w:name w:val="Intense Emphasis"/>
    <w:basedOn w:val="DefaultParagraphFont"/>
    <w:uiPriority w:val="21"/>
    <w:semiHidden/>
    <w:unhideWhenUsed/>
    <w:qFormat/>
    <w:rPr>
      <w:b/>
      <w:i/>
      <w:iCs/>
      <w:color w:val="454541" w:themeColor="text2" w:themeTint="E6"/>
    </w:rPr>
  </w:style>
  <w:style w:type="character" w:styleId="Strong">
    <w:name w:val="Strong"/>
    <w:basedOn w:val="DefaultParagraphFont"/>
    <w:uiPriority w:val="22"/>
    <w:semiHidden/>
    <w:unhideWhenUsed/>
    <w:qFormat/>
    <w:rPr>
      <w:b/>
      <w:bCs/>
      <w:color w:val="666660" w:themeColor="text2" w:themeTint="BF"/>
    </w:rPr>
  </w:style>
  <w:style w:type="paragraph" w:styleId="Quote">
    <w:name w:val="Quote"/>
    <w:basedOn w:val="Normal"/>
    <w:next w:val="Normal"/>
    <w:link w:val="QuoteChar"/>
    <w:uiPriority w:val="29"/>
    <w:semiHidden/>
    <w:unhideWhenUsed/>
    <w:qFormat/>
    <w:pPr>
      <w:spacing w:before="320" w:after="320"/>
    </w:pPr>
    <w:rPr>
      <w:i/>
      <w:iCs/>
      <w:sz w:val="34"/>
    </w:rPr>
  </w:style>
  <w:style w:type="character" w:customStyle="1" w:styleId="QuoteChar">
    <w:name w:val="Quote Char"/>
    <w:basedOn w:val="DefaultParagraphFont"/>
    <w:link w:val="Quote"/>
    <w:uiPriority w:val="29"/>
    <w:semiHidden/>
    <w:rPr>
      <w:i/>
      <w:iCs/>
      <w:sz w:val="34"/>
    </w:rPr>
  </w:style>
  <w:style w:type="paragraph" w:styleId="IntenseQuote">
    <w:name w:val="Intense Quote"/>
    <w:basedOn w:val="Normal"/>
    <w:next w:val="Normal"/>
    <w:link w:val="IntenseQuoteChar"/>
    <w:uiPriority w:val="30"/>
    <w:semiHidden/>
    <w:unhideWhenUsed/>
    <w:qFormat/>
    <w:pPr>
      <w:spacing w:before="320" w:after="320"/>
    </w:pPr>
    <w:rPr>
      <w:b/>
      <w:i/>
      <w:iCs/>
      <w:color w:val="454541" w:themeColor="text2" w:themeTint="E6"/>
      <w:sz w:val="34"/>
    </w:rPr>
  </w:style>
  <w:style w:type="character" w:customStyle="1" w:styleId="IntenseQuoteChar">
    <w:name w:val="Intense Quote Char"/>
    <w:basedOn w:val="DefaultParagraphFont"/>
    <w:link w:val="IntenseQuote"/>
    <w:uiPriority w:val="30"/>
    <w:semiHidden/>
    <w:rPr>
      <w:b/>
      <w:i/>
      <w:iCs/>
      <w:color w:val="454541" w:themeColor="text2" w:themeTint="E6"/>
      <w:sz w:val="34"/>
    </w:rPr>
  </w:style>
  <w:style w:type="character" w:styleId="SubtleReference">
    <w:name w:val="Subtle Reference"/>
    <w:basedOn w:val="DefaultParagraphFont"/>
    <w:uiPriority w:val="31"/>
    <w:semiHidden/>
    <w:unhideWhenUsed/>
    <w:qFormat/>
    <w:rPr>
      <w:caps/>
      <w:smallCaps w:val="0"/>
      <w:color w:val="666660" w:themeColor="text2" w:themeTint="BF"/>
    </w:rPr>
  </w:style>
  <w:style w:type="character" w:styleId="IntenseReference">
    <w:name w:val="Intense Reference"/>
    <w:basedOn w:val="DefaultParagraphFont"/>
    <w:uiPriority w:val="32"/>
    <w:semiHidden/>
    <w:unhideWhenUsed/>
    <w:qFormat/>
    <w:rPr>
      <w:b/>
      <w:bCs/>
      <w:caps/>
      <w:smallCaps w:val="0"/>
      <w:color w:val="666660" w:themeColor="text2" w:themeTint="BF"/>
      <w:spacing w:val="0"/>
    </w:rPr>
  </w:style>
  <w:style w:type="paragraph" w:styleId="Caption">
    <w:name w:val="caption"/>
    <w:basedOn w:val="Normal"/>
    <w:next w:val="Normal"/>
    <w:uiPriority w:val="35"/>
    <w:semiHidden/>
    <w:unhideWhenUsed/>
    <w:qFormat/>
    <w:pPr>
      <w:spacing w:after="200" w:line="240" w:lineRule="auto"/>
    </w:pPr>
    <w:rPr>
      <w:i/>
      <w:iCs/>
      <w:sz w:val="20"/>
      <w:szCs w:val="18"/>
    </w:rPr>
  </w:style>
  <w:style w:type="paragraph" w:styleId="TOCHeading">
    <w:name w:val="TOC Heading"/>
    <w:basedOn w:val="Heading1"/>
    <w:next w:val="Normal"/>
    <w:uiPriority w:val="39"/>
    <w:semiHidden/>
    <w:unhideWhenUsed/>
    <w:qFormat/>
    <w:pPr>
      <w:outlineLvl w:val="9"/>
    </w:pPr>
  </w:style>
  <w:style w:type="character" w:styleId="PlaceholderText">
    <w:name w:val="Placeholder Text"/>
    <w:basedOn w:val="DefaultParagraphFont"/>
    <w:uiPriority w:val="99"/>
    <w:semiHidden/>
    <w:rPr>
      <w:color w:val="808080"/>
    </w:rPr>
  </w:style>
  <w:style w:type="character" w:styleId="BookTitle">
    <w:name w:val="Book Title"/>
    <w:basedOn w:val="DefaultParagraphFont"/>
    <w:uiPriority w:val="33"/>
    <w:semiHidden/>
    <w:unhideWhenUsed/>
    <w:rPr>
      <w:b w:val="0"/>
      <w:bCs/>
      <w:i w:val="0"/>
      <w:iCs/>
      <w:spacing w:val="0"/>
      <w:u w:val="single"/>
    </w:rPr>
  </w:style>
  <w:style w:type="paragraph" w:styleId="TOAHeading">
    <w:name w:val="toa heading"/>
    <w:basedOn w:val="Normal"/>
    <w:next w:val="Normal"/>
    <w:uiPriority w:val="99"/>
    <w:semiHidden/>
    <w:unhideWhenUsed/>
    <w:pPr>
      <w:spacing w:before="120"/>
    </w:pPr>
    <w:rPr>
      <w:rFonts w:asciiTheme="majorHAnsi" w:eastAsiaTheme="majorEastAsia" w:hAnsiTheme="majorHAnsi" w:cstheme="majorBidi"/>
      <w:b/>
      <w:bCs/>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ick\OneDrive\Documents\%7b2741B2A7-53B4-C044-93B9-CED63C49A973%7dtf16392100.dotx" TargetMode="External"/></Relationships>
</file>

<file path=word/theme/theme1.xml><?xml version="1.0" encoding="utf-8"?>
<a:theme xmlns:a="http://schemas.openxmlformats.org/drawingml/2006/main" name="Office Theme">
  <a:themeElements>
    <a:clrScheme name="Journal">
      <a:dk1>
        <a:sysClr val="windowText" lastClr="000000"/>
      </a:dk1>
      <a:lt1>
        <a:sysClr val="window" lastClr="FFFFFF"/>
      </a:lt1>
      <a:dk2>
        <a:srgbClr val="31312E"/>
      </a:dk2>
      <a:lt2>
        <a:srgbClr val="FDFBF9"/>
      </a:lt2>
      <a:accent1>
        <a:srgbClr val="FF7A00"/>
      </a:accent1>
      <a:accent2>
        <a:srgbClr val="FF6275"/>
      </a:accent2>
      <a:accent3>
        <a:srgbClr val="9CC346"/>
      </a:accent3>
      <a:accent4>
        <a:srgbClr val="A96EB6"/>
      </a:accent4>
      <a:accent5>
        <a:srgbClr val="F89A4A"/>
      </a:accent5>
      <a:accent6>
        <a:srgbClr val="E7D364"/>
      </a:accent6>
      <a:hlink>
        <a:srgbClr val="34B6C3"/>
      </a:hlink>
      <a:folHlink>
        <a:srgbClr val="A96EB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{2741B2A7-53B4-C044-93B9-CED63C49A973}tf16392100</Template>
  <TotalTime>70</TotalTime>
  <Pages>16</Pages>
  <Words>3854</Words>
  <Characters>21972</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50</cp:revision>
  <dcterms:created xsi:type="dcterms:W3CDTF">2021-02-09T03:06:00Z</dcterms:created>
  <dcterms:modified xsi:type="dcterms:W3CDTF">2022-11-24T01:40:00Z</dcterms:modified>
</cp:coreProperties>
</file>